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AC2B1" w14:textId="77777777" w:rsidR="00C071FD" w:rsidRDefault="00C071FD" w:rsidP="001706A7">
      <w:pPr>
        <w:pStyle w:val="berschrift1"/>
      </w:pPr>
    </w:p>
    <w:p w14:paraId="247045F3" w14:textId="22CDFAC9" w:rsidR="00C20112" w:rsidRDefault="008A5D33" w:rsidP="001706A7">
      <w:pPr>
        <w:pStyle w:val="berschrift1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01FFFA56" wp14:editId="5C3AC780">
                <wp:simplePos x="0" y="0"/>
                <wp:positionH relativeFrom="column">
                  <wp:posOffset>1675765</wp:posOffset>
                </wp:positionH>
                <wp:positionV relativeFrom="page">
                  <wp:posOffset>7486650</wp:posOffset>
                </wp:positionV>
                <wp:extent cx="2092960" cy="1676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A22E0" w14:textId="21B37284" w:rsidR="00477BDF" w:rsidRDefault="00477BDF" w:rsidP="00CB0834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Ganzjährig geöffnet!</w:t>
                            </w:r>
                          </w:p>
                          <w:p w14:paraId="7C3CEEA5" w14:textId="77777777" w:rsidR="00477BDF" w:rsidRDefault="00477BDF" w:rsidP="00CB0834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E368137" w14:textId="77777777" w:rsidR="00797892" w:rsidRDefault="00797892" w:rsidP="0079789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Öffnungszeiten </w:t>
                            </w:r>
                          </w:p>
                          <w:p w14:paraId="464B24DA" w14:textId="377AC785" w:rsidR="00797892" w:rsidRPr="00315943" w:rsidRDefault="00571865" w:rsidP="00797892">
                            <w:pPr>
                              <w:pStyle w:val="ffnungszeiten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</w:t>
                            </w:r>
                            <w:r w:rsidR="0079789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bis</w:t>
                            </w:r>
                            <w:r w:rsidR="00797892">
                              <w:rPr>
                                <w:sz w:val="22"/>
                                <w:szCs w:val="22"/>
                              </w:rPr>
                              <w:t xml:space="preserve"> Mi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09:3</w:t>
                            </w:r>
                            <w:r w:rsidR="00797892" w:rsidRPr="00315943">
                              <w:rPr>
                                <w:sz w:val="22"/>
                                <w:szCs w:val="22"/>
                              </w:rPr>
                              <w:t>0–20:00 Uhr</w:t>
                            </w:r>
                          </w:p>
                          <w:p w14:paraId="4BD1991C" w14:textId="77777777" w:rsidR="00797892" w:rsidRPr="003E3D4B" w:rsidRDefault="00797892" w:rsidP="00797892">
                            <w:pPr>
                              <w:pStyle w:val="ffnungszeiten"/>
                              <w:rPr>
                                <w:sz w:val="18"/>
                                <w:szCs w:val="18"/>
                              </w:rPr>
                            </w:pPr>
                            <w:r w:rsidRPr="003E3D4B">
                              <w:rPr>
                                <w:sz w:val="18"/>
                                <w:szCs w:val="18"/>
                              </w:rPr>
                              <w:t xml:space="preserve"> (Küche 11:00–18:30 Uhr)</w:t>
                            </w:r>
                          </w:p>
                          <w:p w14:paraId="645EC3D4" w14:textId="125B93CE" w:rsidR="00797892" w:rsidRPr="00315943" w:rsidRDefault="00797892" w:rsidP="00797892">
                            <w:pPr>
                              <w:pStyle w:val="ffnungszeiten"/>
                              <w:rPr>
                                <w:sz w:val="22"/>
                                <w:szCs w:val="22"/>
                              </w:rPr>
                            </w:pPr>
                            <w:r w:rsidRPr="00315943">
                              <w:rPr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bis </w:t>
                            </w:r>
                            <w:r w:rsidRPr="00315943">
                              <w:rPr>
                                <w:sz w:val="22"/>
                                <w:szCs w:val="22"/>
                              </w:rPr>
                              <w:t xml:space="preserve">Sa </w:t>
                            </w:r>
                            <w:r w:rsidR="00571865">
                              <w:rPr>
                                <w:sz w:val="22"/>
                                <w:szCs w:val="22"/>
                              </w:rPr>
                              <w:t>09</w:t>
                            </w:r>
                            <w:r w:rsidRPr="00315943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="00571865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315943">
                              <w:rPr>
                                <w:sz w:val="22"/>
                                <w:szCs w:val="22"/>
                              </w:rPr>
                              <w:t>0–22:00 Uhr</w:t>
                            </w:r>
                          </w:p>
                          <w:p w14:paraId="228B90FB" w14:textId="77777777" w:rsidR="00797892" w:rsidRPr="003E3D4B" w:rsidRDefault="00797892" w:rsidP="00797892">
                            <w:pPr>
                              <w:pStyle w:val="ffnungszeiten"/>
                              <w:rPr>
                                <w:sz w:val="18"/>
                                <w:szCs w:val="18"/>
                              </w:rPr>
                            </w:pPr>
                            <w:r w:rsidRPr="003E3D4B">
                              <w:rPr>
                                <w:sz w:val="18"/>
                                <w:szCs w:val="18"/>
                              </w:rPr>
                              <w:t>(Küche 11:00–20:30 Uhr)</w:t>
                            </w:r>
                          </w:p>
                          <w:p w14:paraId="08640A48" w14:textId="77777777" w:rsidR="00797892" w:rsidRPr="00757B41" w:rsidRDefault="00797892" w:rsidP="00797892">
                            <w:pPr>
                              <w:pStyle w:val="ffnungszeiten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12E97A" w14:textId="77777777" w:rsidR="00477BDF" w:rsidRPr="00757B41" w:rsidRDefault="00477BDF" w:rsidP="00571865">
                            <w:pPr>
                              <w:pStyle w:val="ffnungszeiten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FFA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1.95pt;margin-top:589.5pt;width:164.8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" filled="f" stroked="f">
                <v:textbox>
                  <w:txbxContent>
                    <w:p w14:paraId="41EA22E0" w14:textId="21B37284" w:rsidR="00477BDF" w:rsidRDefault="00477BDF" w:rsidP="00CB0834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Ganzjährig geöffnet!</w:t>
                      </w:r>
                    </w:p>
                    <w:p w14:paraId="7C3CEEA5" w14:textId="77777777" w:rsidR="00477BDF" w:rsidRDefault="00477BDF" w:rsidP="00CB0834">
                      <w:pPr>
                        <w:rPr>
                          <w:b/>
                          <w:sz w:val="22"/>
                        </w:rPr>
                      </w:pPr>
                    </w:p>
                    <w:p w14:paraId="1E368137" w14:textId="77777777" w:rsidR="00797892" w:rsidRDefault="00797892" w:rsidP="0079789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Öffnungszeiten </w:t>
                      </w:r>
                    </w:p>
                    <w:p w14:paraId="464B24DA" w14:textId="377AC785" w:rsidR="00797892" w:rsidRPr="00315943" w:rsidRDefault="00571865" w:rsidP="00797892">
                      <w:pPr>
                        <w:pStyle w:val="ffnungszeiten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</w:t>
                      </w:r>
                      <w:r w:rsidR="0079789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bis</w:t>
                      </w:r>
                      <w:r w:rsidR="00797892">
                        <w:rPr>
                          <w:sz w:val="22"/>
                          <w:szCs w:val="22"/>
                        </w:rPr>
                        <w:t xml:space="preserve"> Mi </w:t>
                      </w:r>
                      <w:r>
                        <w:rPr>
                          <w:sz w:val="22"/>
                          <w:szCs w:val="22"/>
                        </w:rPr>
                        <w:t>09:3</w:t>
                      </w:r>
                      <w:r w:rsidR="00797892" w:rsidRPr="00315943">
                        <w:rPr>
                          <w:sz w:val="22"/>
                          <w:szCs w:val="22"/>
                        </w:rPr>
                        <w:t>0–20:00 Uhr</w:t>
                      </w:r>
                    </w:p>
                    <w:p w14:paraId="4BD1991C" w14:textId="77777777" w:rsidR="00797892" w:rsidRPr="003E3D4B" w:rsidRDefault="00797892" w:rsidP="00797892">
                      <w:pPr>
                        <w:pStyle w:val="ffnungszeiten"/>
                        <w:rPr>
                          <w:sz w:val="18"/>
                          <w:szCs w:val="18"/>
                        </w:rPr>
                      </w:pPr>
                      <w:r w:rsidRPr="003E3D4B">
                        <w:rPr>
                          <w:sz w:val="18"/>
                          <w:szCs w:val="18"/>
                        </w:rPr>
                        <w:t xml:space="preserve"> (Küche 11:00–18:30 Uhr)</w:t>
                      </w:r>
                    </w:p>
                    <w:p w14:paraId="645EC3D4" w14:textId="125B93CE" w:rsidR="00797892" w:rsidRPr="00315943" w:rsidRDefault="00797892" w:rsidP="00797892">
                      <w:pPr>
                        <w:pStyle w:val="ffnungszeiten"/>
                        <w:rPr>
                          <w:sz w:val="22"/>
                          <w:szCs w:val="22"/>
                        </w:rPr>
                      </w:pPr>
                      <w:r w:rsidRPr="00315943">
                        <w:rPr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sz w:val="22"/>
                          <w:szCs w:val="22"/>
                        </w:rPr>
                        <w:t xml:space="preserve"> bis </w:t>
                      </w:r>
                      <w:r w:rsidRPr="00315943">
                        <w:rPr>
                          <w:sz w:val="22"/>
                          <w:szCs w:val="22"/>
                        </w:rPr>
                        <w:t xml:space="preserve">Sa </w:t>
                      </w:r>
                      <w:r w:rsidR="00571865">
                        <w:rPr>
                          <w:sz w:val="22"/>
                          <w:szCs w:val="22"/>
                        </w:rPr>
                        <w:t>09</w:t>
                      </w:r>
                      <w:r w:rsidRPr="00315943">
                        <w:rPr>
                          <w:sz w:val="22"/>
                          <w:szCs w:val="22"/>
                        </w:rPr>
                        <w:t>:</w:t>
                      </w:r>
                      <w:r w:rsidR="00571865">
                        <w:rPr>
                          <w:sz w:val="22"/>
                          <w:szCs w:val="22"/>
                        </w:rPr>
                        <w:t>3</w:t>
                      </w:r>
                      <w:r w:rsidRPr="00315943">
                        <w:rPr>
                          <w:sz w:val="22"/>
                          <w:szCs w:val="22"/>
                        </w:rPr>
                        <w:t>0–22:00 Uhr</w:t>
                      </w:r>
                    </w:p>
                    <w:p w14:paraId="228B90FB" w14:textId="77777777" w:rsidR="00797892" w:rsidRPr="003E3D4B" w:rsidRDefault="00797892" w:rsidP="00797892">
                      <w:pPr>
                        <w:pStyle w:val="ffnungszeiten"/>
                        <w:rPr>
                          <w:sz w:val="18"/>
                          <w:szCs w:val="18"/>
                        </w:rPr>
                      </w:pPr>
                      <w:r w:rsidRPr="003E3D4B">
                        <w:rPr>
                          <w:sz w:val="18"/>
                          <w:szCs w:val="18"/>
                        </w:rPr>
                        <w:t>(Küche 11:00–20:30 Uhr)</w:t>
                      </w:r>
                    </w:p>
                    <w:p w14:paraId="08640A48" w14:textId="77777777" w:rsidR="00797892" w:rsidRPr="00757B41" w:rsidRDefault="00797892" w:rsidP="00797892">
                      <w:pPr>
                        <w:pStyle w:val="ffnungszeiten"/>
                        <w:rPr>
                          <w:sz w:val="18"/>
                          <w:szCs w:val="18"/>
                        </w:rPr>
                      </w:pPr>
                    </w:p>
                    <w:p w14:paraId="2612E97A" w14:textId="77777777" w:rsidR="00477BDF" w:rsidRPr="00757B41" w:rsidRDefault="00477BDF" w:rsidP="00571865">
                      <w:pPr>
                        <w:pStyle w:val="ffnungszeiten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B4C622C" w14:textId="77777777" w:rsidR="00C20112" w:rsidRPr="00C20112" w:rsidRDefault="00C20112" w:rsidP="00C20112"/>
    <w:p w14:paraId="05BFCA8B" w14:textId="77777777" w:rsidR="00C20112" w:rsidRPr="00C20112" w:rsidRDefault="00C20112" w:rsidP="00C20112"/>
    <w:p w14:paraId="4235E639" w14:textId="77777777" w:rsidR="00C20112" w:rsidRPr="00C20112" w:rsidRDefault="00C20112" w:rsidP="00C20112"/>
    <w:p w14:paraId="013A86E3" w14:textId="77777777" w:rsidR="00C20112" w:rsidRPr="00C20112" w:rsidRDefault="00C20112" w:rsidP="00C20112"/>
    <w:p w14:paraId="102640E0" w14:textId="77777777" w:rsidR="00C20112" w:rsidRPr="00C20112" w:rsidRDefault="00C20112" w:rsidP="00C20112"/>
    <w:p w14:paraId="0359BC83" w14:textId="77777777" w:rsidR="00C20112" w:rsidRPr="00C20112" w:rsidRDefault="00C20112" w:rsidP="00C20112"/>
    <w:p w14:paraId="65B2F19B" w14:textId="77777777" w:rsidR="00C20112" w:rsidRPr="00C20112" w:rsidRDefault="00C20112" w:rsidP="00C20112"/>
    <w:p w14:paraId="1BB6853F" w14:textId="77777777" w:rsidR="00C20112" w:rsidRPr="00C20112" w:rsidRDefault="00C20112" w:rsidP="00C20112"/>
    <w:p w14:paraId="7D868E35" w14:textId="77777777" w:rsidR="00C20112" w:rsidRPr="00C20112" w:rsidRDefault="00C20112" w:rsidP="00C20112"/>
    <w:p w14:paraId="629FC068" w14:textId="77777777" w:rsidR="00C20112" w:rsidRPr="00C20112" w:rsidRDefault="00C20112" w:rsidP="00C20112"/>
    <w:p w14:paraId="5150E832" w14:textId="77777777" w:rsidR="00C20112" w:rsidRPr="00C20112" w:rsidRDefault="00C20112" w:rsidP="00C20112"/>
    <w:p w14:paraId="21D93D57" w14:textId="77777777" w:rsidR="00C20112" w:rsidRPr="00C20112" w:rsidRDefault="00C20112" w:rsidP="00C20112"/>
    <w:p w14:paraId="40534B4E" w14:textId="77777777" w:rsidR="00C20112" w:rsidRPr="00C20112" w:rsidRDefault="00C20112" w:rsidP="00C20112"/>
    <w:p w14:paraId="0E861AC5" w14:textId="77777777" w:rsidR="00C20112" w:rsidRPr="00C20112" w:rsidRDefault="00C20112" w:rsidP="00C20112"/>
    <w:p w14:paraId="0D62EAA5" w14:textId="77777777" w:rsidR="00C20112" w:rsidRPr="00C20112" w:rsidRDefault="00C20112" w:rsidP="00C20112"/>
    <w:p w14:paraId="254C4DAD" w14:textId="77777777" w:rsidR="00C20112" w:rsidRPr="00C20112" w:rsidRDefault="00C20112" w:rsidP="00C20112"/>
    <w:p w14:paraId="452FB07D" w14:textId="77777777" w:rsidR="00C20112" w:rsidRPr="00C20112" w:rsidRDefault="00C20112" w:rsidP="00C20112"/>
    <w:p w14:paraId="7B7C4C06" w14:textId="77777777" w:rsidR="00C20112" w:rsidRPr="00C20112" w:rsidRDefault="00C20112" w:rsidP="00C20112"/>
    <w:p w14:paraId="6C27F989" w14:textId="77777777" w:rsidR="00C20112" w:rsidRPr="00C20112" w:rsidRDefault="00C20112" w:rsidP="00C20112"/>
    <w:p w14:paraId="23B6243F" w14:textId="77777777" w:rsidR="00C20112" w:rsidRPr="00C20112" w:rsidRDefault="00C20112" w:rsidP="00C20112"/>
    <w:p w14:paraId="1C2221CB" w14:textId="77777777" w:rsidR="00C20112" w:rsidRPr="00C20112" w:rsidRDefault="00C20112" w:rsidP="00C20112"/>
    <w:p w14:paraId="4A685286" w14:textId="77777777" w:rsidR="00C20112" w:rsidRPr="00C20112" w:rsidRDefault="00C20112" w:rsidP="00C20112"/>
    <w:p w14:paraId="76E942FA" w14:textId="77777777" w:rsidR="00C20112" w:rsidRPr="00C20112" w:rsidRDefault="00C20112" w:rsidP="00C20112"/>
    <w:p w14:paraId="4B9B1CF6" w14:textId="77777777" w:rsidR="00C20112" w:rsidRPr="00C20112" w:rsidRDefault="00C20112" w:rsidP="00C20112"/>
    <w:p w14:paraId="24471CF5" w14:textId="77777777" w:rsidR="00C20112" w:rsidRPr="00C20112" w:rsidRDefault="00C20112" w:rsidP="00C20112"/>
    <w:p w14:paraId="36A2410E" w14:textId="77777777" w:rsidR="00C20112" w:rsidRPr="00C20112" w:rsidRDefault="00C20112" w:rsidP="00C20112"/>
    <w:p w14:paraId="5653C41D" w14:textId="77777777" w:rsidR="00C20112" w:rsidRPr="00C20112" w:rsidRDefault="00C20112" w:rsidP="00C20112"/>
    <w:p w14:paraId="59F17A87" w14:textId="77777777" w:rsidR="00C20112" w:rsidRPr="00C20112" w:rsidRDefault="00C20112" w:rsidP="00C20112"/>
    <w:p w14:paraId="4CB8A80C" w14:textId="77777777" w:rsidR="00C20112" w:rsidRPr="00C20112" w:rsidRDefault="00C20112" w:rsidP="00C20112"/>
    <w:p w14:paraId="04B87015" w14:textId="77777777" w:rsidR="00C20112" w:rsidRPr="00C20112" w:rsidRDefault="00C20112" w:rsidP="00C20112"/>
    <w:p w14:paraId="737E08A9" w14:textId="32B09133" w:rsidR="00C20112" w:rsidRDefault="00C20112" w:rsidP="001706A7">
      <w:pPr>
        <w:pStyle w:val="berschrift1"/>
      </w:pPr>
    </w:p>
    <w:p w14:paraId="3ABF1484" w14:textId="4F82CE44" w:rsidR="00C20112" w:rsidRDefault="00C20112" w:rsidP="001706A7">
      <w:pPr>
        <w:pStyle w:val="berschrift1"/>
      </w:pPr>
    </w:p>
    <w:p w14:paraId="5772AA99" w14:textId="04332182" w:rsidR="00D629F3" w:rsidRDefault="0050365F" w:rsidP="000F57D8">
      <w:pPr>
        <w:pStyle w:val="berschrift1"/>
      </w:pPr>
      <w:r w:rsidRPr="00C20112">
        <w:br w:type="page"/>
      </w:r>
    </w:p>
    <w:p w14:paraId="169494CD" w14:textId="53D7F551" w:rsidR="00FD1377" w:rsidRDefault="00FD1377" w:rsidP="001706A7">
      <w:pPr>
        <w:pStyle w:val="berschrift1"/>
        <w:rPr>
          <w:b w:val="0"/>
          <w:sz w:val="24"/>
          <w:szCs w:val="24"/>
        </w:rPr>
      </w:pPr>
    </w:p>
    <w:p w14:paraId="1EEAF3C7" w14:textId="77777777" w:rsidR="005B6003" w:rsidRPr="005B6003" w:rsidRDefault="005B6003" w:rsidP="005B6003">
      <w:bookmarkStart w:id="0" w:name="_GoBack"/>
      <w:bookmarkEnd w:id="0"/>
    </w:p>
    <w:p w14:paraId="682FD706" w14:textId="74164CFE" w:rsidR="001706A7" w:rsidRDefault="00A63C83" w:rsidP="001706A7">
      <w:pPr>
        <w:pStyle w:val="berschrift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Alles Apfel</w:t>
      </w:r>
    </w:p>
    <w:p w14:paraId="67BE2398" w14:textId="53E0A63B" w:rsidR="000F57D8" w:rsidRPr="000F57D8" w:rsidRDefault="004037C5" w:rsidP="000F57D8">
      <w:r>
        <w:t>25.-27.10.</w:t>
      </w:r>
      <w:r w:rsidR="00D95AF6">
        <w:t>2019</w:t>
      </w:r>
    </w:p>
    <w:p w14:paraId="3D4C30AC" w14:textId="3DF52263" w:rsidR="007B09B1" w:rsidRDefault="007B09B1" w:rsidP="00440D9F">
      <w:pPr>
        <w:jc w:val="both"/>
      </w:pPr>
    </w:p>
    <w:p w14:paraId="003514BF" w14:textId="77777777" w:rsidR="00811D11" w:rsidRDefault="00811D11" w:rsidP="00440D9F">
      <w:pPr>
        <w:jc w:val="both"/>
      </w:pPr>
    </w:p>
    <w:p w14:paraId="5A95FD24" w14:textId="5E1A36CC" w:rsidR="00DA2C79" w:rsidRPr="00A220E1" w:rsidRDefault="00A63C83" w:rsidP="00A220E1">
      <w:pPr>
        <w:rPr>
          <w:sz w:val="24"/>
          <w:szCs w:val="24"/>
        </w:rPr>
      </w:pPr>
      <w:r>
        <w:rPr>
          <w:sz w:val="24"/>
          <w:szCs w:val="24"/>
        </w:rPr>
        <w:t>Sellerie-Apfelcremesuppe</w:t>
      </w:r>
    </w:p>
    <w:p w14:paraId="471D30FC" w14:textId="1595A5B8" w:rsidR="00DA2C79" w:rsidRDefault="00AB4206" w:rsidP="00DA2C79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4,50</w:t>
      </w:r>
    </w:p>
    <w:p w14:paraId="08BAF321" w14:textId="1DA28484" w:rsidR="004A3830" w:rsidRDefault="004A3830" w:rsidP="00A220E1"/>
    <w:p w14:paraId="7EC27C3D" w14:textId="285CCF7E" w:rsidR="003A5998" w:rsidRDefault="003A5998" w:rsidP="00A220E1">
      <w:r>
        <w:t>***</w:t>
      </w:r>
    </w:p>
    <w:p w14:paraId="0B90E70C" w14:textId="77777777" w:rsidR="003A5998" w:rsidRPr="001706A7" w:rsidRDefault="003A5998" w:rsidP="00A220E1"/>
    <w:p w14:paraId="798092C2" w14:textId="77777777" w:rsidR="007D05D3" w:rsidRDefault="007D05D3" w:rsidP="002909D4">
      <w:pPr>
        <w:rPr>
          <w:sz w:val="24"/>
          <w:szCs w:val="24"/>
        </w:rPr>
      </w:pPr>
      <w:r>
        <w:rPr>
          <w:sz w:val="24"/>
          <w:szCs w:val="24"/>
        </w:rPr>
        <w:t xml:space="preserve">In Apfelmost geschmorter Schweinschopf </w:t>
      </w:r>
    </w:p>
    <w:p w14:paraId="6C454C30" w14:textId="548B1C27" w:rsidR="00FD5746" w:rsidRPr="004A364E" w:rsidRDefault="007D05D3" w:rsidP="002909D4">
      <w:pPr>
        <w:rPr>
          <w:sz w:val="24"/>
          <w:szCs w:val="24"/>
        </w:rPr>
      </w:pPr>
      <w:r>
        <w:rPr>
          <w:sz w:val="24"/>
          <w:szCs w:val="24"/>
        </w:rPr>
        <w:t xml:space="preserve">dazu </w:t>
      </w:r>
      <w:proofErr w:type="spellStart"/>
      <w:r>
        <w:rPr>
          <w:sz w:val="24"/>
          <w:szCs w:val="24"/>
        </w:rPr>
        <w:t>Stöcklkraut</w:t>
      </w:r>
      <w:proofErr w:type="spellEnd"/>
      <w:r>
        <w:rPr>
          <w:sz w:val="24"/>
          <w:szCs w:val="24"/>
        </w:rPr>
        <w:t xml:space="preserve"> und Semmel-Apfelknödel</w:t>
      </w:r>
    </w:p>
    <w:p w14:paraId="632E13D6" w14:textId="6FD880A1" w:rsidR="001706A7" w:rsidRDefault="003A5998" w:rsidP="001706A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1</w:t>
      </w:r>
      <w:r w:rsidR="00FD1377">
        <w:rPr>
          <w:rFonts w:ascii="FoundrySterling-DemiOSFCE" w:hAnsi="FoundrySterling-DemiOSFCE"/>
        </w:rPr>
        <w:t>4</w:t>
      </w:r>
    </w:p>
    <w:p w14:paraId="0448B4D7" w14:textId="77777777" w:rsidR="003A5998" w:rsidRDefault="003A5998" w:rsidP="001706A7">
      <w:pPr>
        <w:rPr>
          <w:rFonts w:ascii="FoundrySterling-DemiOSFCE" w:hAnsi="FoundrySterling-DemiOSFCE"/>
        </w:rPr>
      </w:pPr>
    </w:p>
    <w:p w14:paraId="14F4241F" w14:textId="75D84129" w:rsidR="003A5998" w:rsidRPr="003A5998" w:rsidRDefault="003A5998" w:rsidP="001706A7">
      <w:r w:rsidRPr="003A5998">
        <w:t>***</w:t>
      </w:r>
    </w:p>
    <w:p w14:paraId="79BBEC0E" w14:textId="49B0C542" w:rsidR="001706A7" w:rsidRPr="001706A7" w:rsidRDefault="001706A7" w:rsidP="003A5998">
      <w:pPr>
        <w:jc w:val="both"/>
      </w:pPr>
    </w:p>
    <w:p w14:paraId="395BC3D5" w14:textId="785F1A4F" w:rsidR="001706A7" w:rsidRDefault="003A5998" w:rsidP="001706A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Apfeltarte</w:t>
      </w:r>
      <w:proofErr w:type="spellEnd"/>
      <w:r>
        <w:rPr>
          <w:sz w:val="24"/>
          <w:szCs w:val="24"/>
        </w:rPr>
        <w:t xml:space="preserve"> mit Vanilleeis</w:t>
      </w:r>
    </w:p>
    <w:p w14:paraId="618C0531" w14:textId="4140EDE3" w:rsidR="001706A7" w:rsidRPr="001706A7" w:rsidRDefault="003A5998" w:rsidP="001706A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5</w:t>
      </w:r>
    </w:p>
    <w:p w14:paraId="3FF284E2" w14:textId="77777777" w:rsidR="00FD1377" w:rsidRDefault="00FD1377" w:rsidP="00E91719">
      <w:pPr>
        <w:jc w:val="both"/>
        <w:rPr>
          <w:noProof/>
          <w:color w:val="0000FF"/>
        </w:rPr>
      </w:pPr>
    </w:p>
    <w:p w14:paraId="2913F87F" w14:textId="77777777" w:rsidR="00FD1377" w:rsidRDefault="00FD1377" w:rsidP="00E91719">
      <w:pPr>
        <w:jc w:val="both"/>
        <w:rPr>
          <w:noProof/>
          <w:color w:val="0000FF"/>
        </w:rPr>
      </w:pPr>
    </w:p>
    <w:p w14:paraId="379C815F" w14:textId="77777777" w:rsidR="00FD1377" w:rsidRDefault="00FD1377" w:rsidP="00E91719">
      <w:pPr>
        <w:jc w:val="both"/>
        <w:rPr>
          <w:noProof/>
          <w:color w:val="0000FF"/>
        </w:rPr>
      </w:pPr>
    </w:p>
    <w:p w14:paraId="64D511BE" w14:textId="7A88FB1C" w:rsidR="006E1FE7" w:rsidRPr="00A220E1" w:rsidRDefault="006E1FE7" w:rsidP="00E91719">
      <w:pPr>
        <w:jc w:val="both"/>
        <w:rPr>
          <w:rFonts w:ascii="FoundrySterling-DemiOSFCE" w:hAnsi="FoundrySterling-DemiOSFCE"/>
        </w:rPr>
      </w:pPr>
    </w:p>
    <w:p w14:paraId="0EB4C594" w14:textId="645D222C" w:rsidR="007B09B1" w:rsidRDefault="007B09B1" w:rsidP="00773148">
      <w:pPr>
        <w:jc w:val="both"/>
        <w:rPr>
          <w:rFonts w:ascii="FoundrySterling-DemiOSFCE" w:hAnsi="FoundrySterling-DemiOSFCE"/>
        </w:rPr>
      </w:pPr>
    </w:p>
    <w:p w14:paraId="63F4E167" w14:textId="77777777" w:rsidR="003A5998" w:rsidRPr="00BF4E16" w:rsidRDefault="003A5998" w:rsidP="00773148">
      <w:pPr>
        <w:jc w:val="both"/>
        <w:rPr>
          <w:rFonts w:ascii="FoundrySterling-DemiOSFCE" w:hAnsi="FoundrySterling-DemiOSFCE"/>
        </w:rPr>
      </w:pPr>
    </w:p>
    <w:p w14:paraId="5FF41AA2" w14:textId="4136160A" w:rsidR="001706A7" w:rsidRPr="00732AA3" w:rsidRDefault="002941F3" w:rsidP="002334F1">
      <w:pPr>
        <w:pStyle w:val="berschrift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Alles Gansl</w:t>
      </w:r>
    </w:p>
    <w:p w14:paraId="32AE9AB6" w14:textId="5F9B9039" w:rsidR="001706A7" w:rsidRPr="00D95AF6" w:rsidRDefault="00D95AF6" w:rsidP="00D95AF6">
      <w:r w:rsidRPr="00D95AF6">
        <w:t>26.</w:t>
      </w:r>
      <w:r w:rsidR="00C2530E">
        <w:t>10.</w:t>
      </w:r>
      <w:r w:rsidRPr="00D95AF6">
        <w:t>-17.11.2019</w:t>
      </w:r>
    </w:p>
    <w:p w14:paraId="6F720B23" w14:textId="0F69A2A1" w:rsidR="001706A7" w:rsidRDefault="001706A7" w:rsidP="001706A7"/>
    <w:p w14:paraId="6290B9A7" w14:textId="77777777" w:rsidR="00811D11" w:rsidRPr="001706A7" w:rsidRDefault="00811D11" w:rsidP="001706A7"/>
    <w:p w14:paraId="05222173" w14:textId="00C21EFF" w:rsidR="001706A7" w:rsidRPr="004A364E" w:rsidRDefault="002941F3" w:rsidP="001706A7">
      <w:pPr>
        <w:rPr>
          <w:sz w:val="24"/>
          <w:szCs w:val="24"/>
        </w:rPr>
      </w:pPr>
      <w:r>
        <w:rPr>
          <w:sz w:val="24"/>
          <w:szCs w:val="24"/>
        </w:rPr>
        <w:t>Gansleinmachsuppe</w:t>
      </w:r>
      <w:r w:rsidR="003F5DBD">
        <w:rPr>
          <w:sz w:val="24"/>
          <w:szCs w:val="24"/>
        </w:rPr>
        <w:t xml:space="preserve"> mit Bröselknödel</w:t>
      </w:r>
    </w:p>
    <w:p w14:paraId="0969E344" w14:textId="553221D6" w:rsidR="001706A7" w:rsidRPr="001706A7" w:rsidRDefault="003F5DBD" w:rsidP="001706A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5</w:t>
      </w:r>
    </w:p>
    <w:p w14:paraId="1317627D" w14:textId="77777777" w:rsidR="001706A7" w:rsidRPr="001706A7" w:rsidRDefault="001706A7" w:rsidP="00F17934"/>
    <w:p w14:paraId="489CDED3" w14:textId="40459D01" w:rsidR="00425ACE" w:rsidRPr="00811D11" w:rsidRDefault="003F5DBD" w:rsidP="00425ACE">
      <w:r w:rsidRPr="00811D11">
        <w:t>***</w:t>
      </w:r>
    </w:p>
    <w:p w14:paraId="49A50AC7" w14:textId="23A6070E" w:rsidR="003F5DBD" w:rsidRDefault="003F5DBD" w:rsidP="00425ACE">
      <w:pPr>
        <w:rPr>
          <w:sz w:val="24"/>
          <w:szCs w:val="24"/>
        </w:rPr>
      </w:pPr>
    </w:p>
    <w:p w14:paraId="336966EC" w14:textId="2E6DB9F8" w:rsidR="003F5DBD" w:rsidRPr="004A364E" w:rsidRDefault="003F5DBD" w:rsidP="00425ACE">
      <w:pPr>
        <w:rPr>
          <w:sz w:val="24"/>
          <w:szCs w:val="24"/>
        </w:rPr>
      </w:pPr>
      <w:r>
        <w:rPr>
          <w:sz w:val="24"/>
          <w:szCs w:val="24"/>
        </w:rPr>
        <w:t xml:space="preserve">¼ </w:t>
      </w:r>
      <w:proofErr w:type="spellStart"/>
      <w:r>
        <w:rPr>
          <w:sz w:val="24"/>
          <w:szCs w:val="24"/>
        </w:rPr>
        <w:t>Gansl</w:t>
      </w:r>
      <w:proofErr w:type="spellEnd"/>
      <w:r>
        <w:rPr>
          <w:sz w:val="24"/>
          <w:szCs w:val="24"/>
        </w:rPr>
        <w:t xml:space="preserve"> serviert mit </w:t>
      </w:r>
      <w:proofErr w:type="spellStart"/>
      <w:r>
        <w:rPr>
          <w:sz w:val="24"/>
          <w:szCs w:val="24"/>
        </w:rPr>
        <w:t>Erdäpfelknödel</w:t>
      </w:r>
      <w:proofErr w:type="spellEnd"/>
      <w:r>
        <w:rPr>
          <w:sz w:val="24"/>
          <w:szCs w:val="24"/>
        </w:rPr>
        <w:t xml:space="preserve"> und Rotkraut</w:t>
      </w:r>
      <w:r w:rsidR="00263EB1">
        <w:rPr>
          <w:sz w:val="24"/>
          <w:szCs w:val="24"/>
        </w:rPr>
        <w:t xml:space="preserve"> (Vorbestellung)</w:t>
      </w:r>
    </w:p>
    <w:p w14:paraId="7F2DB7ED" w14:textId="34785F0D" w:rsidR="001706A7" w:rsidRDefault="00FD3120" w:rsidP="001706A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23</w:t>
      </w:r>
    </w:p>
    <w:p w14:paraId="08E35483" w14:textId="142DD074" w:rsidR="00FD3120" w:rsidRDefault="00FD3120" w:rsidP="001706A7">
      <w:pPr>
        <w:rPr>
          <w:rFonts w:ascii="FoundrySterling-DemiOSFCE" w:hAnsi="FoundrySterling-DemiOSFCE"/>
        </w:rPr>
      </w:pPr>
    </w:p>
    <w:p w14:paraId="3CA2A1B8" w14:textId="0BD45781" w:rsidR="00FD3120" w:rsidRPr="00811D11" w:rsidRDefault="00FD3120" w:rsidP="001706A7">
      <w:r w:rsidRPr="00811D11">
        <w:t>***</w:t>
      </w:r>
    </w:p>
    <w:p w14:paraId="6C2DB924" w14:textId="09C2BBCE" w:rsidR="00FD3120" w:rsidRDefault="00FD3120" w:rsidP="001706A7">
      <w:pPr>
        <w:rPr>
          <w:rFonts w:ascii="FoundrySterling-DemiOSFCE" w:hAnsi="FoundrySterling-DemiOSFCE"/>
        </w:rPr>
      </w:pPr>
    </w:p>
    <w:p w14:paraId="0EAB89E5" w14:textId="13853D0C" w:rsidR="00FD1377" w:rsidRPr="00FD1377" w:rsidRDefault="00FD1377" w:rsidP="001706A7">
      <w:pPr>
        <w:rPr>
          <w:sz w:val="24"/>
          <w:szCs w:val="24"/>
        </w:rPr>
      </w:pPr>
      <w:proofErr w:type="spellStart"/>
      <w:r w:rsidRPr="00FD1377">
        <w:rPr>
          <w:sz w:val="24"/>
          <w:szCs w:val="24"/>
        </w:rPr>
        <w:t>Maronireis</w:t>
      </w:r>
      <w:proofErr w:type="spellEnd"/>
      <w:r w:rsidRPr="00FD1377">
        <w:rPr>
          <w:sz w:val="24"/>
          <w:szCs w:val="24"/>
        </w:rPr>
        <w:t xml:space="preserve"> mit Weichselkompott und Schokoladensauce</w:t>
      </w:r>
    </w:p>
    <w:p w14:paraId="79839E58" w14:textId="495E7D85" w:rsidR="00FD1377" w:rsidRPr="001706A7" w:rsidRDefault="00FD1377" w:rsidP="001706A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6</w:t>
      </w:r>
    </w:p>
    <w:p w14:paraId="3994B749" w14:textId="72F2F38E" w:rsidR="007B09B1" w:rsidRDefault="007B09B1" w:rsidP="007557AE">
      <w:pPr>
        <w:jc w:val="both"/>
        <w:rPr>
          <w:rFonts w:ascii="FoundrySterling-DemiOSFCE" w:hAnsi="FoundrySterling-DemiOSFCE"/>
        </w:rPr>
      </w:pPr>
    </w:p>
    <w:p w14:paraId="653C68A7" w14:textId="77777777" w:rsidR="00FD1377" w:rsidRDefault="00FD1377" w:rsidP="007557AE">
      <w:pPr>
        <w:jc w:val="both"/>
        <w:rPr>
          <w:rFonts w:ascii="FoundrySterling-DemiOSFCE" w:hAnsi="FoundrySterling-DemiOSFCE"/>
        </w:rPr>
      </w:pPr>
    </w:p>
    <w:p w14:paraId="1B4A6C85" w14:textId="77777777" w:rsidR="006E3495" w:rsidRDefault="006E3495" w:rsidP="007557AE">
      <w:pPr>
        <w:jc w:val="both"/>
        <w:rPr>
          <w:rFonts w:ascii="FoundrySterling-DemiOSFCE" w:hAnsi="FoundrySterling-DemiOSFCE"/>
        </w:rPr>
      </w:pPr>
    </w:p>
    <w:p w14:paraId="3D371296" w14:textId="27B62A71" w:rsidR="009A314D" w:rsidRDefault="009A314D" w:rsidP="00811D11">
      <w:pPr>
        <w:jc w:val="both"/>
        <w:rPr>
          <w:sz w:val="24"/>
          <w:szCs w:val="24"/>
        </w:rPr>
      </w:pPr>
    </w:p>
    <w:p w14:paraId="0B2D077A" w14:textId="77777777" w:rsidR="00FD1377" w:rsidRPr="0056217C" w:rsidRDefault="00FD1377" w:rsidP="000C767A">
      <w:pPr>
        <w:jc w:val="both"/>
      </w:pPr>
    </w:p>
    <w:p w14:paraId="3D8B6FAF" w14:textId="39AFBFA8" w:rsidR="0050365F" w:rsidRPr="00D964D5" w:rsidRDefault="00826AC7" w:rsidP="004D08DE">
      <w:pPr>
        <w:pStyle w:val="berschrift1"/>
        <w:rPr>
          <w:b w:val="0"/>
          <w:sz w:val="24"/>
          <w:szCs w:val="24"/>
        </w:rPr>
      </w:pPr>
      <w:r w:rsidRPr="00D964D5">
        <w:rPr>
          <w:b w:val="0"/>
          <w:sz w:val="24"/>
          <w:szCs w:val="24"/>
        </w:rPr>
        <w:t>Hauptgerichte</w:t>
      </w:r>
    </w:p>
    <w:p w14:paraId="3BCE032A" w14:textId="1C36A839" w:rsidR="00B46754" w:rsidRPr="00FA1949" w:rsidRDefault="00B46754" w:rsidP="0042784C">
      <w:pPr>
        <w:jc w:val="both"/>
      </w:pPr>
    </w:p>
    <w:p w14:paraId="56F13CD3" w14:textId="042ABF14" w:rsidR="00826AC7" w:rsidRPr="00D964D5" w:rsidRDefault="00826AC7" w:rsidP="003C30DF">
      <w:pPr>
        <w:rPr>
          <w:sz w:val="24"/>
          <w:szCs w:val="24"/>
        </w:rPr>
      </w:pPr>
      <w:r w:rsidRPr="00D964D5">
        <w:rPr>
          <w:sz w:val="24"/>
          <w:szCs w:val="24"/>
        </w:rPr>
        <w:t>Wiener Schnitzel vom Schwein</w:t>
      </w:r>
      <w:r w:rsidR="003C30DF" w:rsidRPr="00D964D5">
        <w:rPr>
          <w:sz w:val="24"/>
          <w:szCs w:val="24"/>
        </w:rPr>
        <w:t xml:space="preserve"> </w:t>
      </w:r>
      <w:r w:rsidR="00FD41ED">
        <w:rPr>
          <w:sz w:val="24"/>
          <w:szCs w:val="24"/>
        </w:rPr>
        <w:t xml:space="preserve">serviert </w:t>
      </w:r>
      <w:r w:rsidR="003C30DF" w:rsidRPr="00D964D5">
        <w:rPr>
          <w:sz w:val="24"/>
          <w:szCs w:val="24"/>
        </w:rPr>
        <w:t>mit gemischtem Salat</w:t>
      </w:r>
    </w:p>
    <w:p w14:paraId="0BD66BDC" w14:textId="4B9AE85E" w:rsidR="00B0632D" w:rsidRPr="00754C70" w:rsidRDefault="00341203" w:rsidP="00F0139E">
      <w:pPr>
        <w:pStyle w:val="Preis1"/>
        <w:rPr>
          <w:lang w:val="en-US"/>
        </w:rPr>
      </w:pPr>
      <w:r w:rsidRPr="00754C70">
        <w:rPr>
          <w:lang w:val="en-US"/>
        </w:rPr>
        <w:t>1</w:t>
      </w:r>
      <w:r w:rsidR="00D964D5">
        <w:rPr>
          <w:lang w:val="en-US"/>
        </w:rPr>
        <w:t>3</w:t>
      </w:r>
    </w:p>
    <w:p w14:paraId="3BF48381" w14:textId="77777777" w:rsidR="00FA1949" w:rsidRPr="00754C70" w:rsidRDefault="00FA1949" w:rsidP="00F0139E">
      <w:pPr>
        <w:rPr>
          <w:sz w:val="26"/>
          <w:szCs w:val="26"/>
        </w:rPr>
      </w:pPr>
    </w:p>
    <w:p w14:paraId="5D33841F" w14:textId="536C64CE" w:rsidR="002F138F" w:rsidRPr="00D964D5" w:rsidRDefault="00826AC7" w:rsidP="002F138F">
      <w:pPr>
        <w:rPr>
          <w:sz w:val="24"/>
          <w:szCs w:val="24"/>
        </w:rPr>
      </w:pPr>
      <w:r w:rsidRPr="00D964D5">
        <w:rPr>
          <w:sz w:val="24"/>
          <w:szCs w:val="24"/>
        </w:rPr>
        <w:t xml:space="preserve">Zweierlei gekochtes </w:t>
      </w:r>
      <w:r w:rsidR="00E92785" w:rsidRPr="00D964D5">
        <w:rPr>
          <w:sz w:val="24"/>
          <w:szCs w:val="24"/>
        </w:rPr>
        <w:t xml:space="preserve">Bio </w:t>
      </w:r>
      <w:r w:rsidRPr="00D964D5">
        <w:rPr>
          <w:sz w:val="24"/>
          <w:szCs w:val="24"/>
        </w:rPr>
        <w:t>Rindfleisch</w:t>
      </w:r>
      <w:r w:rsidR="00D401FE" w:rsidRPr="00D964D5">
        <w:rPr>
          <w:sz w:val="24"/>
          <w:szCs w:val="24"/>
        </w:rPr>
        <w:t xml:space="preserve"> </w:t>
      </w:r>
      <w:r w:rsidRPr="00D964D5">
        <w:rPr>
          <w:sz w:val="24"/>
          <w:szCs w:val="24"/>
        </w:rPr>
        <w:t>aus der Buckligen Welt</w:t>
      </w:r>
    </w:p>
    <w:p w14:paraId="5A1DDEF6" w14:textId="11033A1A" w:rsidR="00826AC7" w:rsidRPr="00D964D5" w:rsidRDefault="00FF17AC" w:rsidP="002F138F">
      <w:pPr>
        <w:rPr>
          <w:sz w:val="24"/>
          <w:szCs w:val="24"/>
        </w:rPr>
      </w:pPr>
      <w:r w:rsidRPr="00D964D5">
        <w:rPr>
          <w:sz w:val="24"/>
          <w:szCs w:val="24"/>
        </w:rPr>
        <w:t xml:space="preserve"> mit Erdäpfelschmarrn</w:t>
      </w:r>
      <w:r w:rsidR="00826AC7" w:rsidRPr="00D964D5">
        <w:rPr>
          <w:sz w:val="24"/>
          <w:szCs w:val="24"/>
        </w:rPr>
        <w:t>,</w:t>
      </w:r>
      <w:r w:rsidR="00E76974">
        <w:rPr>
          <w:sz w:val="24"/>
          <w:szCs w:val="24"/>
        </w:rPr>
        <w:t xml:space="preserve"> Cremespinat</w:t>
      </w:r>
      <w:r w:rsidR="00826AC7" w:rsidRPr="00D964D5">
        <w:rPr>
          <w:sz w:val="24"/>
          <w:szCs w:val="24"/>
        </w:rPr>
        <w:t xml:space="preserve">, Apfelkren </w:t>
      </w:r>
      <w:r w:rsidR="00DF3B9B" w:rsidRPr="00D964D5">
        <w:rPr>
          <w:sz w:val="24"/>
          <w:szCs w:val="24"/>
        </w:rPr>
        <w:t xml:space="preserve">&amp; </w:t>
      </w:r>
      <w:r w:rsidR="00826AC7" w:rsidRPr="00D964D5">
        <w:rPr>
          <w:sz w:val="24"/>
          <w:szCs w:val="24"/>
        </w:rPr>
        <w:t>Schnittlauchsauce</w:t>
      </w:r>
    </w:p>
    <w:p w14:paraId="11CE7706" w14:textId="022664B1" w:rsidR="00FA1949" w:rsidRPr="00754C70" w:rsidRDefault="00512856" w:rsidP="00F0139E">
      <w:pPr>
        <w:pStyle w:val="Preis1"/>
        <w:rPr>
          <w:lang w:val="en-US"/>
        </w:rPr>
      </w:pPr>
      <w:r w:rsidRPr="00754C70">
        <w:rPr>
          <w:lang w:val="en-US"/>
        </w:rPr>
        <w:t>20</w:t>
      </w:r>
    </w:p>
    <w:p w14:paraId="60FFE961" w14:textId="58BDE585" w:rsidR="00FC2656" w:rsidRPr="00754C70" w:rsidRDefault="00FC2656" w:rsidP="003B6CF7">
      <w:pPr>
        <w:pStyle w:val="Preis1"/>
        <w:jc w:val="both"/>
        <w:rPr>
          <w:sz w:val="26"/>
          <w:szCs w:val="26"/>
        </w:rPr>
      </w:pPr>
    </w:p>
    <w:p w14:paraId="35A6DEED" w14:textId="05E226C4" w:rsidR="00082442" w:rsidRDefault="00FD6E33" w:rsidP="00EF50C7">
      <w:pPr>
        <w:rPr>
          <w:sz w:val="24"/>
          <w:szCs w:val="24"/>
        </w:rPr>
      </w:pPr>
      <w:r>
        <w:rPr>
          <w:sz w:val="24"/>
          <w:szCs w:val="24"/>
        </w:rPr>
        <w:t xml:space="preserve">Rosa gebratenes </w:t>
      </w:r>
      <w:r w:rsidR="00DD7B22">
        <w:rPr>
          <w:sz w:val="24"/>
          <w:szCs w:val="24"/>
        </w:rPr>
        <w:t>Hirschschnitzel an Preiselbeersauce</w:t>
      </w:r>
    </w:p>
    <w:p w14:paraId="3D6BE6EE" w14:textId="5431FEEC" w:rsidR="006539A8" w:rsidRPr="00D964D5" w:rsidRDefault="00D2171A" w:rsidP="00EF50C7">
      <w:pPr>
        <w:rPr>
          <w:sz w:val="24"/>
          <w:szCs w:val="24"/>
        </w:rPr>
      </w:pPr>
      <w:r>
        <w:rPr>
          <w:sz w:val="24"/>
          <w:szCs w:val="24"/>
        </w:rPr>
        <w:t xml:space="preserve">dazu gebackene </w:t>
      </w:r>
      <w:proofErr w:type="spellStart"/>
      <w:r>
        <w:rPr>
          <w:sz w:val="24"/>
          <w:szCs w:val="24"/>
        </w:rPr>
        <w:t>Erdäpfelknödel</w:t>
      </w:r>
      <w:proofErr w:type="spellEnd"/>
      <w:r w:rsidR="00082442">
        <w:rPr>
          <w:sz w:val="24"/>
          <w:szCs w:val="24"/>
        </w:rPr>
        <w:t xml:space="preserve"> &amp; Rahm</w:t>
      </w:r>
      <w:r w:rsidR="00C94C27">
        <w:rPr>
          <w:sz w:val="24"/>
          <w:szCs w:val="24"/>
        </w:rPr>
        <w:t>-K</w:t>
      </w:r>
      <w:r w:rsidR="00082442">
        <w:rPr>
          <w:sz w:val="24"/>
          <w:szCs w:val="24"/>
        </w:rPr>
        <w:t>ohl</w:t>
      </w:r>
    </w:p>
    <w:p w14:paraId="5D4F1934" w14:textId="219EC157" w:rsidR="00826AC7" w:rsidRPr="002C6C29" w:rsidRDefault="00A1226D" w:rsidP="005B02BB">
      <w:pPr>
        <w:pStyle w:val="Preis1"/>
        <w:rPr>
          <w:lang w:val="en-US"/>
        </w:rPr>
      </w:pPr>
      <w:r>
        <w:rPr>
          <w:lang w:val="en-US"/>
        </w:rPr>
        <w:t>21</w:t>
      </w:r>
    </w:p>
    <w:p w14:paraId="5702D524" w14:textId="77777777" w:rsidR="0056217C" w:rsidRPr="00D964D5" w:rsidRDefault="0056217C" w:rsidP="005B02BB">
      <w:pPr>
        <w:pStyle w:val="Preis1"/>
        <w:rPr>
          <w:sz w:val="24"/>
          <w:szCs w:val="24"/>
        </w:rPr>
      </w:pPr>
    </w:p>
    <w:p w14:paraId="4134EA18" w14:textId="775C0DA1" w:rsidR="008C19F7" w:rsidRPr="00D964D5" w:rsidRDefault="005F4FA1" w:rsidP="005F4FA1">
      <w:pPr>
        <w:rPr>
          <w:sz w:val="24"/>
          <w:szCs w:val="24"/>
        </w:rPr>
      </w:pPr>
      <w:r>
        <w:rPr>
          <w:sz w:val="24"/>
          <w:szCs w:val="24"/>
        </w:rPr>
        <w:t xml:space="preserve">Feines Kalbsrahmbeuschel </w:t>
      </w:r>
      <w:r w:rsidR="007D2C41">
        <w:rPr>
          <w:sz w:val="24"/>
          <w:szCs w:val="24"/>
        </w:rPr>
        <w:t xml:space="preserve">serviert </w:t>
      </w:r>
      <w:r>
        <w:rPr>
          <w:sz w:val="24"/>
          <w:szCs w:val="24"/>
        </w:rPr>
        <w:t>mit Serviettenknödel</w:t>
      </w:r>
    </w:p>
    <w:p w14:paraId="26057A1B" w14:textId="7D1B0BFE" w:rsidR="008C19F7" w:rsidRPr="00D964D5" w:rsidRDefault="007D346E" w:rsidP="008C19F7">
      <w:pPr>
        <w:pStyle w:val="Preis1"/>
        <w:rPr>
          <w:lang w:val="en-US"/>
        </w:rPr>
      </w:pPr>
      <w:r>
        <w:rPr>
          <w:lang w:val="en-US"/>
        </w:rPr>
        <w:t>16</w:t>
      </w:r>
    </w:p>
    <w:p w14:paraId="16FFA8D6" w14:textId="1731F68B" w:rsidR="00826AC7" w:rsidRPr="00D964D5" w:rsidRDefault="00826AC7" w:rsidP="00E866B5">
      <w:pPr>
        <w:jc w:val="both"/>
        <w:rPr>
          <w:sz w:val="24"/>
          <w:szCs w:val="24"/>
        </w:rPr>
      </w:pPr>
    </w:p>
    <w:p w14:paraId="54EBC9F5" w14:textId="74AF9FBB" w:rsidR="007D2C41" w:rsidRDefault="009409B3" w:rsidP="005F4FA1">
      <w:pPr>
        <w:rPr>
          <w:sz w:val="24"/>
          <w:szCs w:val="24"/>
        </w:rPr>
      </w:pPr>
      <w:r w:rsidRPr="00D964D5">
        <w:rPr>
          <w:sz w:val="24"/>
          <w:szCs w:val="24"/>
        </w:rPr>
        <w:t xml:space="preserve"> </w:t>
      </w:r>
      <w:r w:rsidR="00B741CF">
        <w:rPr>
          <w:sz w:val="24"/>
          <w:szCs w:val="24"/>
        </w:rPr>
        <w:t>In Weißwein geschmortes Freilandhuhn</w:t>
      </w:r>
      <w:r w:rsidR="004C420A">
        <w:rPr>
          <w:sz w:val="24"/>
          <w:szCs w:val="24"/>
        </w:rPr>
        <w:t xml:space="preserve"> mit Hokkaidokürbis, </w:t>
      </w:r>
    </w:p>
    <w:p w14:paraId="6BFCB42E" w14:textId="702BA1D1" w:rsidR="008E13E2" w:rsidRPr="005F4FA1" w:rsidRDefault="004C420A" w:rsidP="005F4FA1">
      <w:pPr>
        <w:rPr>
          <w:sz w:val="24"/>
          <w:szCs w:val="24"/>
        </w:rPr>
      </w:pPr>
      <w:r>
        <w:rPr>
          <w:sz w:val="24"/>
          <w:szCs w:val="24"/>
        </w:rPr>
        <w:t>Portobello und Polenta</w:t>
      </w:r>
    </w:p>
    <w:p w14:paraId="58B2860E" w14:textId="6D3010B8" w:rsidR="00E866B5" w:rsidRPr="00D964D5" w:rsidRDefault="008E3FDA" w:rsidP="004A13A1">
      <w:pPr>
        <w:pStyle w:val="Preis1"/>
        <w:rPr>
          <w:lang w:val="en-US"/>
        </w:rPr>
      </w:pPr>
      <w:r>
        <w:rPr>
          <w:lang w:val="en-US"/>
        </w:rPr>
        <w:t>1</w:t>
      </w:r>
      <w:r w:rsidR="00D375C9">
        <w:rPr>
          <w:lang w:val="en-US"/>
        </w:rPr>
        <w:t>8</w:t>
      </w:r>
    </w:p>
    <w:p w14:paraId="4CE9F107" w14:textId="3C471CCB" w:rsidR="0003752B" w:rsidRPr="00D964D5" w:rsidRDefault="0003752B" w:rsidP="00B46754">
      <w:pPr>
        <w:pStyle w:val="Preis1"/>
        <w:jc w:val="both"/>
        <w:rPr>
          <w:sz w:val="24"/>
          <w:szCs w:val="24"/>
        </w:rPr>
      </w:pPr>
    </w:p>
    <w:p w14:paraId="17415B78" w14:textId="67419FE2" w:rsidR="002C47CC" w:rsidRPr="00D964D5" w:rsidRDefault="00BC6ADA" w:rsidP="0003752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Paprikasch</w:t>
      </w:r>
      <w:proofErr w:type="spellEnd"/>
      <w:r>
        <w:rPr>
          <w:sz w:val="24"/>
          <w:szCs w:val="24"/>
        </w:rPr>
        <w:t xml:space="preserve"> vom Siglesser Waller mit Petersilienspätzle</w:t>
      </w:r>
    </w:p>
    <w:p w14:paraId="1DF80C95" w14:textId="3C66322F" w:rsidR="0003752B" w:rsidRPr="005321EC" w:rsidRDefault="005321EC" w:rsidP="0003752B">
      <w:pPr>
        <w:pStyle w:val="Preis1"/>
        <w:rPr>
          <w:lang w:val="en-US"/>
        </w:rPr>
      </w:pPr>
      <w:r w:rsidRPr="005321EC">
        <w:rPr>
          <w:lang w:val="en-US"/>
        </w:rPr>
        <w:t>1</w:t>
      </w:r>
      <w:r w:rsidR="00911940">
        <w:rPr>
          <w:lang w:val="en-US"/>
        </w:rPr>
        <w:t>9</w:t>
      </w:r>
    </w:p>
    <w:p w14:paraId="6EEED044" w14:textId="62010889" w:rsidR="008A0AE8" w:rsidRPr="00D964D5" w:rsidRDefault="008A0AE8" w:rsidP="000B0930">
      <w:pPr>
        <w:jc w:val="both"/>
        <w:rPr>
          <w:rFonts w:cs="FoundryFormSerif-Medium"/>
          <w:sz w:val="24"/>
          <w:szCs w:val="24"/>
        </w:rPr>
      </w:pPr>
    </w:p>
    <w:p w14:paraId="1B776ADD" w14:textId="6EACE169" w:rsidR="00A12360" w:rsidRPr="00D964D5" w:rsidRDefault="00BC6ADA" w:rsidP="00F0139E">
      <w:pPr>
        <w:rPr>
          <w:sz w:val="24"/>
          <w:szCs w:val="24"/>
        </w:rPr>
      </w:pPr>
      <w:r>
        <w:rPr>
          <w:sz w:val="24"/>
          <w:szCs w:val="24"/>
        </w:rPr>
        <w:t xml:space="preserve">Kürbislasagne </w:t>
      </w:r>
      <w:r w:rsidR="008833E9">
        <w:rPr>
          <w:sz w:val="24"/>
          <w:szCs w:val="24"/>
        </w:rPr>
        <w:t>an</w:t>
      </w:r>
      <w:r>
        <w:rPr>
          <w:sz w:val="24"/>
          <w:szCs w:val="24"/>
        </w:rPr>
        <w:t xml:space="preserve"> Salbeirahmsauce</w:t>
      </w:r>
      <w:r w:rsidR="00413745">
        <w:rPr>
          <w:sz w:val="24"/>
          <w:szCs w:val="24"/>
        </w:rPr>
        <w:t xml:space="preserve"> </w:t>
      </w:r>
    </w:p>
    <w:p w14:paraId="5059FDF2" w14:textId="22E8CF2D" w:rsidR="00596FAA" w:rsidRPr="005321EC" w:rsidRDefault="00B22A03" w:rsidP="003C30DF">
      <w:pPr>
        <w:pStyle w:val="Preis1"/>
        <w:rPr>
          <w:lang w:val="en-US"/>
        </w:rPr>
      </w:pPr>
      <w:r>
        <w:rPr>
          <w:lang w:val="en-US"/>
        </w:rPr>
        <w:t>1</w:t>
      </w:r>
      <w:r w:rsidR="00D375C9">
        <w:rPr>
          <w:lang w:val="en-US"/>
        </w:rPr>
        <w:t>0</w:t>
      </w:r>
    </w:p>
    <w:p w14:paraId="3216CA92" w14:textId="4F1B668F" w:rsidR="00DA7418" w:rsidRPr="00D964D5" w:rsidRDefault="00FA3939" w:rsidP="003C30DF">
      <w:pPr>
        <w:pStyle w:val="Preis1"/>
        <w:rPr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58242" behindDoc="0" locked="0" layoutInCell="1" allowOverlap="1" wp14:anchorId="188E9B8A" wp14:editId="3051E1ED">
            <wp:simplePos x="0" y="0"/>
            <wp:positionH relativeFrom="column">
              <wp:posOffset>4104640</wp:posOffset>
            </wp:positionH>
            <wp:positionV relativeFrom="paragraph">
              <wp:posOffset>37465</wp:posOffset>
            </wp:positionV>
            <wp:extent cx="468630" cy="459105"/>
            <wp:effectExtent l="0" t="0" r="7620" b="0"/>
            <wp:wrapNone/>
            <wp:docPr id="7" name="irc_mi" descr="Bildergebnis für vegane zeichen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vegane zeichen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D6BC8" w14:textId="7C51CF3D" w:rsidR="00DA7418" w:rsidRPr="00D964D5" w:rsidRDefault="00BC6ADA" w:rsidP="003C30DF">
      <w:pPr>
        <w:pStyle w:val="Preis1"/>
        <w:rPr>
          <w:rFonts w:ascii="FoundryFormSerif-Demi" w:hAnsi="FoundryFormSerif-Demi"/>
          <w:sz w:val="24"/>
          <w:szCs w:val="24"/>
        </w:rPr>
      </w:pPr>
      <w:r>
        <w:rPr>
          <w:rFonts w:ascii="FoundryFormSerif-Demi" w:hAnsi="FoundryFormSerif-Demi"/>
          <w:sz w:val="24"/>
          <w:szCs w:val="24"/>
        </w:rPr>
        <w:t>Buchweizen Bratlinge</w:t>
      </w:r>
      <w:r w:rsidR="008833E9">
        <w:rPr>
          <w:rFonts w:ascii="FoundryFormSerif-Demi" w:hAnsi="FoundryFormSerif-Demi"/>
          <w:sz w:val="24"/>
          <w:szCs w:val="24"/>
        </w:rPr>
        <w:t xml:space="preserve"> auf</w:t>
      </w:r>
      <w:r w:rsidR="002016EB">
        <w:rPr>
          <w:rFonts w:ascii="FoundryFormSerif-Demi" w:hAnsi="FoundryFormSerif-Demi"/>
          <w:sz w:val="24"/>
          <w:szCs w:val="24"/>
        </w:rPr>
        <w:t xml:space="preserve"> </w:t>
      </w:r>
      <w:proofErr w:type="spellStart"/>
      <w:r w:rsidR="002016EB">
        <w:rPr>
          <w:rFonts w:ascii="FoundryFormSerif-Demi" w:hAnsi="FoundryFormSerif-Demi"/>
          <w:sz w:val="24"/>
          <w:szCs w:val="24"/>
        </w:rPr>
        <w:t>Paradeiserkraut</w:t>
      </w:r>
      <w:proofErr w:type="spellEnd"/>
    </w:p>
    <w:p w14:paraId="6F470342" w14:textId="510471D5" w:rsidR="00DA7418" w:rsidRPr="00DA7418" w:rsidRDefault="00B22A03" w:rsidP="003C30DF">
      <w:pPr>
        <w:pStyle w:val="Preis1"/>
      </w:pPr>
      <w:r>
        <w:t>9</w:t>
      </w:r>
    </w:p>
    <w:p w14:paraId="70F519ED" w14:textId="1CD880EB" w:rsidR="003B2911" w:rsidRDefault="009429EA" w:rsidP="002E312F">
      <w:pPr>
        <w:pStyle w:val="Preis1"/>
        <w:jc w:val="both"/>
      </w:pPr>
      <w:r>
        <w:t xml:space="preserve"> </w:t>
      </w:r>
    </w:p>
    <w:p w14:paraId="38D67856" w14:textId="77777777" w:rsidR="00213A2D" w:rsidRPr="003C30DF" w:rsidRDefault="00213A2D" w:rsidP="002E312F">
      <w:pPr>
        <w:pStyle w:val="Preis1"/>
        <w:jc w:val="both"/>
      </w:pPr>
    </w:p>
    <w:p w14:paraId="7878C837" w14:textId="0318F34E" w:rsidR="007B09B1" w:rsidRDefault="007B09B1" w:rsidP="007B09B1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Für den kleinen Hunger</w:t>
      </w:r>
    </w:p>
    <w:p w14:paraId="14CCBB9E" w14:textId="665C1965" w:rsidR="007B09B1" w:rsidRDefault="007B09B1" w:rsidP="007B09B1">
      <w:pPr>
        <w:jc w:val="both"/>
      </w:pPr>
    </w:p>
    <w:p w14:paraId="63B96EB3" w14:textId="193F4C15" w:rsidR="00D66903" w:rsidRDefault="00D66903" w:rsidP="007B09B1">
      <w:pPr>
        <w:rPr>
          <w:sz w:val="24"/>
          <w:szCs w:val="24"/>
        </w:rPr>
      </w:pPr>
      <w:r>
        <w:rPr>
          <w:sz w:val="24"/>
          <w:szCs w:val="24"/>
        </w:rPr>
        <w:t>Wulka Prosciutto „</w:t>
      </w:r>
      <w:proofErr w:type="spellStart"/>
      <w:r w:rsidR="00473796" w:rsidRPr="00473796">
        <w:rPr>
          <w:sz w:val="24"/>
          <w:szCs w:val="24"/>
        </w:rPr>
        <w:t>Pannonico</w:t>
      </w:r>
      <w:proofErr w:type="spellEnd"/>
      <w:r>
        <w:rPr>
          <w:sz w:val="24"/>
          <w:szCs w:val="24"/>
        </w:rPr>
        <w:t>“ von Hans Bauer aus Pöttelsdorf</w:t>
      </w:r>
    </w:p>
    <w:p w14:paraId="0D465FFD" w14:textId="3FD116A3" w:rsidR="007B09B1" w:rsidRPr="00D35AA5" w:rsidRDefault="00D66903" w:rsidP="007B09B1">
      <w:pPr>
        <w:rPr>
          <w:sz w:val="24"/>
          <w:szCs w:val="24"/>
        </w:rPr>
      </w:pPr>
      <w:r>
        <w:rPr>
          <w:sz w:val="24"/>
          <w:szCs w:val="24"/>
        </w:rPr>
        <w:t>dazu Grana &amp; Brotkörbchen</w:t>
      </w:r>
    </w:p>
    <w:p w14:paraId="3DF384E8" w14:textId="36A22F38" w:rsidR="007B09B1" w:rsidRDefault="00C311EE" w:rsidP="007B09B1">
      <w:pPr>
        <w:pStyle w:val="Preis1"/>
      </w:pPr>
      <w:r>
        <w:t>12</w:t>
      </w:r>
    </w:p>
    <w:p w14:paraId="423E9844" w14:textId="77777777" w:rsidR="007B09B1" w:rsidRDefault="007B09B1" w:rsidP="007B09B1"/>
    <w:p w14:paraId="14570C61" w14:textId="168A9EE2" w:rsidR="00F77C28" w:rsidRPr="00D35AA5" w:rsidRDefault="007B09B1" w:rsidP="007B09B1">
      <w:pPr>
        <w:rPr>
          <w:sz w:val="24"/>
          <w:szCs w:val="24"/>
        </w:rPr>
      </w:pPr>
      <w:r w:rsidRPr="00D35AA5">
        <w:rPr>
          <w:sz w:val="24"/>
          <w:szCs w:val="24"/>
        </w:rPr>
        <w:t>Kasbrettljaus´n mit hausgemachtem Früchtesenf</w:t>
      </w:r>
    </w:p>
    <w:p w14:paraId="2594873C" w14:textId="77777777" w:rsidR="007B09B1" w:rsidRPr="00D35AA5" w:rsidRDefault="007B09B1" w:rsidP="007B09B1">
      <w:pPr>
        <w:rPr>
          <w:sz w:val="24"/>
          <w:szCs w:val="24"/>
        </w:rPr>
      </w:pPr>
      <w:r w:rsidRPr="00D35AA5">
        <w:rPr>
          <w:sz w:val="24"/>
          <w:szCs w:val="24"/>
        </w:rPr>
        <w:t>dazu Butter und Esterhazy Bio Brot</w:t>
      </w:r>
    </w:p>
    <w:p w14:paraId="4E14D30D" w14:textId="5FC9D071" w:rsidR="007B09B1" w:rsidRDefault="008057FD" w:rsidP="007B09B1">
      <w:pPr>
        <w:pStyle w:val="Preis1"/>
      </w:pPr>
      <w:r>
        <w:t>9</w:t>
      </w:r>
    </w:p>
    <w:p w14:paraId="0FF173CA" w14:textId="77777777" w:rsidR="007B09B1" w:rsidRDefault="007B09B1" w:rsidP="007B09B1"/>
    <w:p w14:paraId="6FFCD69B" w14:textId="7FAE1118" w:rsidR="007B09B1" w:rsidRPr="00D35AA5" w:rsidRDefault="007B09B1" w:rsidP="007B09B1">
      <w:pPr>
        <w:rPr>
          <w:sz w:val="24"/>
          <w:szCs w:val="24"/>
        </w:rPr>
      </w:pPr>
      <w:r w:rsidRPr="00D35AA5">
        <w:rPr>
          <w:sz w:val="24"/>
          <w:szCs w:val="24"/>
        </w:rPr>
        <w:t xml:space="preserve">Sacher Würstel mit Saft </w:t>
      </w:r>
      <w:r w:rsidRPr="00A46CF8">
        <w:rPr>
          <w:b/>
          <w:sz w:val="24"/>
          <w:szCs w:val="24"/>
        </w:rPr>
        <w:t>oder</w:t>
      </w:r>
      <w:r w:rsidRPr="00D35AA5">
        <w:rPr>
          <w:sz w:val="24"/>
          <w:szCs w:val="24"/>
        </w:rPr>
        <w:t xml:space="preserve"> Senf und Kren, Semmel</w:t>
      </w:r>
    </w:p>
    <w:p w14:paraId="51C1EE05" w14:textId="6F46A6B3" w:rsidR="007B09B1" w:rsidRDefault="00355F28" w:rsidP="007B09B1">
      <w:pPr>
        <w:pStyle w:val="Preis1"/>
      </w:pPr>
      <w:r>
        <w:t>7</w:t>
      </w:r>
    </w:p>
    <w:p w14:paraId="17D51D72" w14:textId="77777777" w:rsidR="007B09B1" w:rsidRDefault="007B09B1" w:rsidP="007B09B1"/>
    <w:p w14:paraId="65D759E8" w14:textId="77777777" w:rsidR="007B09B1" w:rsidRPr="00D35AA5" w:rsidRDefault="007B09B1" w:rsidP="007B09B1">
      <w:pPr>
        <w:rPr>
          <w:sz w:val="24"/>
          <w:szCs w:val="24"/>
        </w:rPr>
      </w:pPr>
      <w:r w:rsidRPr="00D35AA5">
        <w:rPr>
          <w:sz w:val="24"/>
          <w:szCs w:val="24"/>
        </w:rPr>
        <w:t>Klassisches Rindsgulasch mit Semmel</w:t>
      </w:r>
    </w:p>
    <w:p w14:paraId="000B43C3" w14:textId="6A9726DE" w:rsidR="0073624B" w:rsidRPr="00F86209" w:rsidRDefault="00A53D26" w:rsidP="00F86209">
      <w:pPr>
        <w:rPr>
          <w:rFonts w:ascii="FoundrySterling-DemiOSFCE" w:hAnsi="FoundrySterling-DemiOSFCE" w:cs="FoundrySterling-DemiOSFCE"/>
          <w:szCs w:val="19"/>
          <w:lang w:val="en-US"/>
        </w:rPr>
      </w:pPr>
      <w:r>
        <w:rPr>
          <w:rFonts w:ascii="FoundryFormSerif-ItalicOSF" w:hAnsi="FoundryFormSerif-ItalicOSF"/>
          <w:lang w:val="en-US"/>
        </w:rPr>
        <w:lastRenderedPageBreak/>
        <w:t>VSP</w:t>
      </w:r>
      <w:r w:rsidR="00095D2B">
        <w:rPr>
          <w:rFonts w:ascii="FoundryFormSerif-ItalicOSF" w:hAnsi="FoundryFormSerif-ItalicOSF"/>
          <w:lang w:val="en-US"/>
        </w:rPr>
        <w:t xml:space="preserve"> </w:t>
      </w:r>
      <w:r w:rsidR="00095D2B" w:rsidRPr="00555D07">
        <w:rPr>
          <w:rFonts w:ascii="FoundrySterling-DemiOSFCE" w:hAnsi="FoundrySterling-DemiOSFCE"/>
        </w:rPr>
        <w:t>8</w:t>
      </w:r>
      <w:r w:rsidR="007B09B1" w:rsidRPr="00555D07">
        <w:rPr>
          <w:rFonts w:ascii="FoundrySterling-DemiOSFCE" w:hAnsi="FoundrySterling-DemiOSFCE"/>
        </w:rPr>
        <w:t xml:space="preserve"> </w:t>
      </w:r>
      <w:r w:rsidR="007B09B1">
        <w:rPr>
          <w:rFonts w:ascii="FoundrySterling-DemiOSFCE" w:hAnsi="FoundrySterling-DemiOSFCE" w:cs="FoundrySterling-DemiOSFCE"/>
          <w:szCs w:val="19"/>
          <w:lang w:val="en-US"/>
        </w:rPr>
        <w:t xml:space="preserve">/ </w:t>
      </w:r>
      <w:r>
        <w:rPr>
          <w:rFonts w:ascii="FoundryFormSerif-ItalicOSF" w:hAnsi="FoundryFormSerif-ItalicOSF"/>
          <w:lang w:val="en-US"/>
        </w:rPr>
        <w:t>HSP</w:t>
      </w:r>
      <w:r w:rsidR="00095D2B">
        <w:rPr>
          <w:rFonts w:ascii="FoundryFormSerif-ItalicOSF" w:hAnsi="FoundryFormSerif-ItalicOSF"/>
          <w:lang w:val="en-US"/>
        </w:rPr>
        <w:t xml:space="preserve"> </w:t>
      </w:r>
      <w:r w:rsidR="00095D2B" w:rsidRPr="00555D07">
        <w:rPr>
          <w:rFonts w:ascii="FoundrySterling-DemiOSFCE" w:hAnsi="FoundrySterling-DemiOSFCE"/>
        </w:rPr>
        <w:t>10</w:t>
      </w:r>
    </w:p>
    <w:p w14:paraId="10EB976A" w14:textId="5BC72DB6" w:rsidR="00D36D49" w:rsidRDefault="005B37D7" w:rsidP="00EC367C">
      <w:pPr>
        <w:pStyle w:val="berschrift1"/>
        <w:rPr>
          <w:b w:val="0"/>
          <w:sz w:val="24"/>
          <w:szCs w:val="24"/>
        </w:rPr>
      </w:pPr>
      <w:r w:rsidRPr="00D964D5">
        <w:rPr>
          <w:b w:val="0"/>
          <w:sz w:val="24"/>
          <w:szCs w:val="24"/>
        </w:rPr>
        <w:t>für unsere kleinen</w:t>
      </w:r>
    </w:p>
    <w:p w14:paraId="03318925" w14:textId="77777777" w:rsidR="00EC367C" w:rsidRPr="00EC367C" w:rsidRDefault="00EC367C" w:rsidP="00EC367C"/>
    <w:p w14:paraId="4FD31321" w14:textId="4A850658" w:rsidR="005B39A6" w:rsidRPr="000B305C" w:rsidRDefault="000B305C" w:rsidP="00353A9F">
      <w:pPr>
        <w:rPr>
          <w:sz w:val="24"/>
          <w:szCs w:val="24"/>
        </w:rPr>
      </w:pPr>
      <w:r w:rsidRPr="000B305C">
        <w:rPr>
          <w:sz w:val="24"/>
          <w:szCs w:val="24"/>
        </w:rPr>
        <w:t>Kleines Wiener Schnitzel vom Schwein mit Pommes frites</w:t>
      </w:r>
    </w:p>
    <w:p w14:paraId="6C514119" w14:textId="12530FED" w:rsidR="000B305C" w:rsidRPr="000B305C" w:rsidRDefault="000B305C" w:rsidP="00353A9F">
      <w:pPr>
        <w:rPr>
          <w:sz w:val="24"/>
          <w:szCs w:val="24"/>
        </w:rPr>
      </w:pPr>
      <w:r w:rsidRPr="000B305C">
        <w:rPr>
          <w:sz w:val="24"/>
          <w:szCs w:val="24"/>
        </w:rPr>
        <w:t>oder gemischtem Salat &amp; Ketchup</w:t>
      </w:r>
    </w:p>
    <w:p w14:paraId="51C48369" w14:textId="299B14C8" w:rsidR="00423616" w:rsidRDefault="00244766" w:rsidP="001E33A0">
      <w:r>
        <w:t>7</w:t>
      </w:r>
    </w:p>
    <w:p w14:paraId="31CBBFCD" w14:textId="77777777" w:rsidR="000B305C" w:rsidRPr="00E85EE6" w:rsidRDefault="000B305C" w:rsidP="000B305C"/>
    <w:p w14:paraId="54D75731" w14:textId="77777777" w:rsidR="005B37D7" w:rsidRPr="000B305C" w:rsidRDefault="005B37D7" w:rsidP="005B37D7">
      <w:pPr>
        <w:rPr>
          <w:sz w:val="24"/>
          <w:szCs w:val="24"/>
        </w:rPr>
      </w:pPr>
      <w:r w:rsidRPr="000B305C">
        <w:rPr>
          <w:sz w:val="24"/>
          <w:szCs w:val="24"/>
        </w:rPr>
        <w:t>Gebackene Hühnerbruststreifen</w:t>
      </w:r>
    </w:p>
    <w:p w14:paraId="6BD39A85" w14:textId="73C64FCD" w:rsidR="00353A9F" w:rsidRPr="000B305C" w:rsidRDefault="000A2CDF" w:rsidP="005B37D7">
      <w:pPr>
        <w:rPr>
          <w:sz w:val="24"/>
          <w:szCs w:val="24"/>
        </w:rPr>
      </w:pPr>
      <w:r w:rsidRPr="000B305C">
        <w:rPr>
          <w:sz w:val="24"/>
          <w:szCs w:val="24"/>
        </w:rPr>
        <w:t>mit Pommes f</w:t>
      </w:r>
      <w:r w:rsidR="005B37D7" w:rsidRPr="000B305C">
        <w:rPr>
          <w:sz w:val="24"/>
          <w:szCs w:val="24"/>
        </w:rPr>
        <w:t xml:space="preserve">rites und Ketchup </w:t>
      </w:r>
    </w:p>
    <w:p w14:paraId="6438E43E" w14:textId="6419D497" w:rsidR="005B37D7" w:rsidRPr="001706A7" w:rsidRDefault="00244766" w:rsidP="00D67430">
      <w:pPr>
        <w:pStyle w:val="Preis1"/>
      </w:pPr>
      <w:r>
        <w:t>7</w:t>
      </w:r>
    </w:p>
    <w:p w14:paraId="7598F882" w14:textId="77777777" w:rsidR="005B37D7" w:rsidRPr="00E85EE6" w:rsidRDefault="005B37D7" w:rsidP="005B37D7"/>
    <w:p w14:paraId="08829934" w14:textId="77777777" w:rsidR="005B37D7" w:rsidRPr="00D35AA5" w:rsidRDefault="005B37D7" w:rsidP="005B37D7">
      <w:pPr>
        <w:rPr>
          <w:sz w:val="24"/>
          <w:szCs w:val="24"/>
        </w:rPr>
      </w:pPr>
      <w:r w:rsidRPr="00D35AA5">
        <w:rPr>
          <w:sz w:val="24"/>
          <w:szCs w:val="24"/>
        </w:rPr>
        <w:t>Hamburger / Cheeseburger</w:t>
      </w:r>
    </w:p>
    <w:p w14:paraId="28F35B45" w14:textId="65F15196" w:rsidR="00353A9F" w:rsidRPr="00D35AA5" w:rsidRDefault="00AA48B7" w:rsidP="005B37D7">
      <w:pPr>
        <w:rPr>
          <w:sz w:val="24"/>
          <w:szCs w:val="24"/>
        </w:rPr>
      </w:pPr>
      <w:r w:rsidRPr="00D35AA5">
        <w:rPr>
          <w:sz w:val="24"/>
          <w:szCs w:val="24"/>
        </w:rPr>
        <w:t>m</w:t>
      </w:r>
      <w:r w:rsidR="000A2CDF">
        <w:rPr>
          <w:sz w:val="24"/>
          <w:szCs w:val="24"/>
        </w:rPr>
        <w:t>it Pommes f</w:t>
      </w:r>
      <w:r w:rsidR="00E36D74" w:rsidRPr="00D35AA5">
        <w:rPr>
          <w:sz w:val="24"/>
          <w:szCs w:val="24"/>
        </w:rPr>
        <w:t>rites und Ket</w:t>
      </w:r>
      <w:r w:rsidR="005B37D7" w:rsidRPr="00D35AA5">
        <w:rPr>
          <w:sz w:val="24"/>
          <w:szCs w:val="24"/>
        </w:rPr>
        <w:t xml:space="preserve">chup </w:t>
      </w:r>
    </w:p>
    <w:p w14:paraId="153C0AAD" w14:textId="551ACB2D" w:rsidR="005B37D7" w:rsidRPr="001706A7" w:rsidRDefault="006D0986" w:rsidP="00353A9F">
      <w:pPr>
        <w:pStyle w:val="Preis1"/>
      </w:pPr>
      <w:r>
        <w:t>6</w:t>
      </w:r>
      <w:r w:rsidR="000B305C">
        <w:t xml:space="preserve"> / 6</w:t>
      </w:r>
      <w:r>
        <w:t>,50</w:t>
      </w:r>
    </w:p>
    <w:p w14:paraId="3B725DD3" w14:textId="77777777" w:rsidR="005B37D7" w:rsidRPr="00E85EE6" w:rsidRDefault="005B37D7" w:rsidP="005B37D7"/>
    <w:p w14:paraId="621ED26D" w14:textId="77777777" w:rsidR="00CF0F79" w:rsidRPr="00D35AA5" w:rsidRDefault="00CF0F79" w:rsidP="00CF0F79">
      <w:pPr>
        <w:rPr>
          <w:sz w:val="24"/>
          <w:szCs w:val="24"/>
        </w:rPr>
      </w:pPr>
      <w:r>
        <w:rPr>
          <w:sz w:val="24"/>
          <w:szCs w:val="24"/>
        </w:rPr>
        <w:t>Knödel mit Bratens</w:t>
      </w:r>
      <w:r w:rsidRPr="00D35AA5">
        <w:rPr>
          <w:sz w:val="24"/>
          <w:szCs w:val="24"/>
        </w:rPr>
        <w:t xml:space="preserve">aft </w:t>
      </w:r>
    </w:p>
    <w:p w14:paraId="56607105" w14:textId="1A6E2092" w:rsidR="00D67430" w:rsidRDefault="00CF0F79" w:rsidP="00D67430">
      <w:pPr>
        <w:pStyle w:val="Preis1"/>
        <w:rPr>
          <w:lang w:val="en-US"/>
        </w:rPr>
      </w:pPr>
      <w:r>
        <w:rPr>
          <w:lang w:val="en-US"/>
        </w:rPr>
        <w:t>4</w:t>
      </w:r>
    </w:p>
    <w:p w14:paraId="0DE441C8" w14:textId="77777777" w:rsidR="00D67430" w:rsidRPr="00E85EE6" w:rsidRDefault="00D67430" w:rsidP="00E85EE6"/>
    <w:p w14:paraId="0C0959A4" w14:textId="4D3395A0" w:rsidR="005B37D7" w:rsidRPr="00D35AA5" w:rsidRDefault="005B37D7" w:rsidP="00647B95">
      <w:pPr>
        <w:rPr>
          <w:sz w:val="24"/>
          <w:szCs w:val="24"/>
        </w:rPr>
      </w:pPr>
      <w:r w:rsidRPr="00D35AA5">
        <w:rPr>
          <w:sz w:val="24"/>
          <w:szCs w:val="24"/>
        </w:rPr>
        <w:t>Spiralnudeln</w:t>
      </w:r>
      <w:r w:rsidR="00647B95" w:rsidRPr="00647B95">
        <w:rPr>
          <w:sz w:val="24"/>
          <w:szCs w:val="24"/>
        </w:rPr>
        <w:t xml:space="preserve"> </w:t>
      </w:r>
      <w:r w:rsidR="00647B95">
        <w:rPr>
          <w:sz w:val="24"/>
          <w:szCs w:val="24"/>
        </w:rPr>
        <w:t>mit Tomatensauce und</w:t>
      </w:r>
      <w:r w:rsidR="00647B95" w:rsidRPr="00D35AA5">
        <w:rPr>
          <w:sz w:val="24"/>
          <w:szCs w:val="24"/>
        </w:rPr>
        <w:t xml:space="preserve"> Parmesan</w:t>
      </w:r>
    </w:p>
    <w:p w14:paraId="5DC099E1" w14:textId="15BE9948" w:rsidR="005B37D7" w:rsidRPr="001706A7" w:rsidRDefault="000B305C" w:rsidP="00353A9F">
      <w:pPr>
        <w:pStyle w:val="Preis1"/>
        <w:rPr>
          <w:lang w:val="en-US"/>
        </w:rPr>
      </w:pPr>
      <w:r>
        <w:rPr>
          <w:lang w:val="en-US"/>
        </w:rPr>
        <w:t>4</w:t>
      </w:r>
    </w:p>
    <w:p w14:paraId="40DC3A82" w14:textId="77777777" w:rsidR="005B37D7" w:rsidRPr="00E85EE6" w:rsidRDefault="005B37D7" w:rsidP="005B37D7"/>
    <w:p w14:paraId="5BBD6B09" w14:textId="77777777" w:rsidR="005B37D7" w:rsidRPr="00D35AA5" w:rsidRDefault="005B37D7" w:rsidP="005B37D7">
      <w:pPr>
        <w:rPr>
          <w:sz w:val="24"/>
          <w:szCs w:val="24"/>
        </w:rPr>
      </w:pPr>
      <w:r w:rsidRPr="00D35AA5">
        <w:rPr>
          <w:sz w:val="24"/>
          <w:szCs w:val="24"/>
        </w:rPr>
        <w:t>Einspänner vom Sacher Würstel</w:t>
      </w:r>
    </w:p>
    <w:p w14:paraId="5051597A" w14:textId="38B97273" w:rsidR="00353A9F" w:rsidRPr="00D35AA5" w:rsidRDefault="000A2CDF" w:rsidP="005B37D7">
      <w:pPr>
        <w:rPr>
          <w:sz w:val="24"/>
          <w:szCs w:val="24"/>
        </w:rPr>
      </w:pPr>
      <w:r>
        <w:rPr>
          <w:sz w:val="24"/>
          <w:szCs w:val="24"/>
        </w:rPr>
        <w:t>mit Pommes f</w:t>
      </w:r>
      <w:r w:rsidR="005B37D7" w:rsidRPr="00D35AA5">
        <w:rPr>
          <w:sz w:val="24"/>
          <w:szCs w:val="24"/>
        </w:rPr>
        <w:t xml:space="preserve">rites oder Semmel </w:t>
      </w:r>
    </w:p>
    <w:p w14:paraId="6413DBF1" w14:textId="6AB1E8D6" w:rsidR="00A938FB" w:rsidRDefault="000B305C" w:rsidP="001E33A0">
      <w:pPr>
        <w:pStyle w:val="Preis1"/>
        <w:rPr>
          <w:lang w:val="en-US"/>
        </w:rPr>
      </w:pPr>
      <w:r>
        <w:rPr>
          <w:lang w:val="en-US"/>
        </w:rPr>
        <w:t>4</w:t>
      </w:r>
      <w:r w:rsidR="00CB7166">
        <w:rPr>
          <w:lang w:val="en-US"/>
        </w:rPr>
        <w:t>,50</w:t>
      </w:r>
    </w:p>
    <w:p w14:paraId="463E48B6" w14:textId="77777777" w:rsidR="001E33A0" w:rsidRPr="00E85EE6" w:rsidRDefault="001E33A0" w:rsidP="00E85EE6"/>
    <w:p w14:paraId="78581608" w14:textId="14DDC170" w:rsidR="005B37D7" w:rsidRDefault="005B37D7" w:rsidP="008F1BE6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Süsses</w:t>
      </w:r>
    </w:p>
    <w:p w14:paraId="6D6FECF5" w14:textId="77777777" w:rsidR="00946B37" w:rsidRPr="00E85EE6" w:rsidRDefault="00946B37" w:rsidP="00E85EE6"/>
    <w:p w14:paraId="7871D562" w14:textId="4592993F" w:rsidR="00D77891" w:rsidRPr="00D35AA5" w:rsidRDefault="00BA7D8B" w:rsidP="00A04BF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Schokoladenparfait</w:t>
      </w:r>
      <w:proofErr w:type="spellEnd"/>
      <w:r>
        <w:rPr>
          <w:sz w:val="24"/>
          <w:szCs w:val="24"/>
        </w:rPr>
        <w:t xml:space="preserve"> mit Pistazien Pesto</w:t>
      </w:r>
    </w:p>
    <w:p w14:paraId="098B3F54" w14:textId="040A4EA3" w:rsidR="004678B1" w:rsidRPr="004678B1" w:rsidRDefault="0009579D" w:rsidP="00946B3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9</w:t>
      </w:r>
    </w:p>
    <w:p w14:paraId="2D948CB9" w14:textId="61BC8458" w:rsidR="004678B1" w:rsidRPr="00953F65" w:rsidRDefault="004678B1" w:rsidP="00953F65"/>
    <w:p w14:paraId="20D94A1A" w14:textId="55FE1537" w:rsidR="00E156DD" w:rsidRDefault="00E156DD" w:rsidP="008D223C">
      <w:pPr>
        <w:rPr>
          <w:sz w:val="24"/>
          <w:szCs w:val="24"/>
        </w:rPr>
      </w:pPr>
      <w:r>
        <w:rPr>
          <w:sz w:val="24"/>
          <w:szCs w:val="24"/>
        </w:rPr>
        <w:t xml:space="preserve">Topfenknödel in Butterbrösel </w:t>
      </w:r>
      <w:r w:rsidR="00CA22F6">
        <w:rPr>
          <w:sz w:val="24"/>
          <w:szCs w:val="24"/>
        </w:rPr>
        <w:t>auf</w:t>
      </w:r>
      <w:r w:rsidR="00946B39">
        <w:rPr>
          <w:sz w:val="24"/>
          <w:szCs w:val="24"/>
        </w:rPr>
        <w:t xml:space="preserve"> Zwetschkenröster</w:t>
      </w:r>
    </w:p>
    <w:p w14:paraId="0EAB0263" w14:textId="4E91C7F2" w:rsidR="00946B39" w:rsidRPr="00946B39" w:rsidRDefault="00946B39" w:rsidP="008D223C">
      <w:pPr>
        <w:rPr>
          <w:rFonts w:ascii="FoundrySterling-DemiOSFCE" w:hAnsi="FoundrySterling-DemiOSFCE"/>
        </w:rPr>
      </w:pPr>
      <w:r w:rsidRPr="00946B39">
        <w:rPr>
          <w:rFonts w:ascii="FoundrySterling-DemiOSFCE" w:hAnsi="FoundrySterling-DemiOSFCE"/>
        </w:rPr>
        <w:t>8</w:t>
      </w:r>
    </w:p>
    <w:p w14:paraId="49B06442" w14:textId="77777777" w:rsidR="00946B39" w:rsidRPr="00953F65" w:rsidRDefault="00946B39" w:rsidP="00953F65"/>
    <w:p w14:paraId="182E0BAC" w14:textId="25AE0A99" w:rsidR="0096274F" w:rsidRDefault="0096274F" w:rsidP="008D223C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Stk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032151">
        <w:rPr>
          <w:sz w:val="24"/>
          <w:szCs w:val="24"/>
        </w:rPr>
        <w:t>Harrer´s</w:t>
      </w:r>
      <w:proofErr w:type="spellEnd"/>
      <w:r w:rsidR="00032151">
        <w:rPr>
          <w:sz w:val="24"/>
          <w:szCs w:val="24"/>
        </w:rPr>
        <w:t xml:space="preserve"> Marillen Eisknödel auf Vanillesauce</w:t>
      </w:r>
    </w:p>
    <w:p w14:paraId="56F19C1D" w14:textId="4B8A0BFF" w:rsidR="009663BF" w:rsidRPr="009140DB" w:rsidRDefault="009140DB" w:rsidP="008D223C">
      <w:pPr>
        <w:rPr>
          <w:sz w:val="20"/>
          <w:szCs w:val="20"/>
        </w:rPr>
      </w:pPr>
      <w:r w:rsidRPr="009140DB">
        <w:rPr>
          <w:sz w:val="20"/>
          <w:szCs w:val="20"/>
        </w:rPr>
        <w:t>(</w:t>
      </w:r>
      <w:r w:rsidR="009663BF" w:rsidRPr="009140DB">
        <w:rPr>
          <w:sz w:val="20"/>
          <w:szCs w:val="20"/>
        </w:rPr>
        <w:t xml:space="preserve">Vanille- &amp; </w:t>
      </w:r>
      <w:proofErr w:type="spellStart"/>
      <w:r w:rsidR="009663BF" w:rsidRPr="009140DB">
        <w:rPr>
          <w:sz w:val="20"/>
          <w:szCs w:val="20"/>
        </w:rPr>
        <w:t>Marilleneis</w:t>
      </w:r>
      <w:proofErr w:type="spellEnd"/>
      <w:r w:rsidRPr="009140DB">
        <w:rPr>
          <w:sz w:val="20"/>
          <w:szCs w:val="20"/>
        </w:rPr>
        <w:t xml:space="preserve"> in Mandelblättchen)</w:t>
      </w:r>
    </w:p>
    <w:p w14:paraId="6B670942" w14:textId="1D1F671D" w:rsidR="00032151" w:rsidRPr="009663BF" w:rsidRDefault="009663BF" w:rsidP="008D223C">
      <w:pPr>
        <w:rPr>
          <w:rFonts w:ascii="FoundrySterling-DemiOSFCE" w:hAnsi="FoundrySterling-DemiOSFCE"/>
        </w:rPr>
      </w:pPr>
      <w:r w:rsidRPr="009663BF">
        <w:rPr>
          <w:rFonts w:ascii="FoundrySterling-DemiOSFCE" w:hAnsi="FoundrySterling-DemiOSFCE"/>
        </w:rPr>
        <w:t>5</w:t>
      </w:r>
    </w:p>
    <w:p w14:paraId="5CB1693E" w14:textId="77777777" w:rsidR="009663BF" w:rsidRPr="00953F65" w:rsidRDefault="009663BF" w:rsidP="008D223C"/>
    <w:p w14:paraId="45D1ED13" w14:textId="40DD7D5E" w:rsidR="00891A81" w:rsidRDefault="00417001" w:rsidP="008D223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5B37D7" w:rsidRPr="00D35AA5">
        <w:rPr>
          <w:sz w:val="24"/>
          <w:szCs w:val="24"/>
        </w:rPr>
        <w:t xml:space="preserve"> </w:t>
      </w:r>
      <w:proofErr w:type="spellStart"/>
      <w:r w:rsidR="005B37D7" w:rsidRPr="00D35AA5">
        <w:rPr>
          <w:sz w:val="24"/>
          <w:szCs w:val="24"/>
        </w:rPr>
        <w:t>St</w:t>
      </w:r>
      <w:r w:rsidR="001D445C" w:rsidRPr="00D35AA5">
        <w:rPr>
          <w:sz w:val="24"/>
          <w:szCs w:val="24"/>
        </w:rPr>
        <w:t>k</w:t>
      </w:r>
      <w:proofErr w:type="spellEnd"/>
      <w:r w:rsidR="000D593A">
        <w:rPr>
          <w:sz w:val="24"/>
          <w:szCs w:val="24"/>
        </w:rPr>
        <w:t>. Palatsch</w:t>
      </w:r>
      <w:r w:rsidR="008D345F">
        <w:rPr>
          <w:sz w:val="24"/>
          <w:szCs w:val="24"/>
        </w:rPr>
        <w:t>inke</w:t>
      </w:r>
      <w:r w:rsidR="00A04BFF">
        <w:rPr>
          <w:sz w:val="24"/>
          <w:szCs w:val="24"/>
        </w:rPr>
        <w:t xml:space="preserve"> </w:t>
      </w:r>
      <w:r w:rsidR="00351892">
        <w:rPr>
          <w:sz w:val="24"/>
          <w:szCs w:val="24"/>
        </w:rPr>
        <w:t xml:space="preserve">gefüllt </w:t>
      </w:r>
      <w:r w:rsidR="008E05E3">
        <w:rPr>
          <w:sz w:val="24"/>
          <w:szCs w:val="24"/>
        </w:rPr>
        <w:t xml:space="preserve">mit </w:t>
      </w:r>
      <w:r w:rsidR="00E156DD">
        <w:rPr>
          <w:sz w:val="24"/>
          <w:szCs w:val="24"/>
        </w:rPr>
        <w:t>Powidl-Mohn</w:t>
      </w:r>
    </w:p>
    <w:p w14:paraId="3AC5E111" w14:textId="77777777" w:rsidR="00DD26C0" w:rsidRPr="00F65C3C" w:rsidRDefault="00417001" w:rsidP="005B37D7">
      <w:pPr>
        <w:rPr>
          <w:rFonts w:ascii="FoundrySterling-DemiOSFCE" w:hAnsi="FoundrySterling-DemiOSFCE"/>
        </w:rPr>
      </w:pPr>
      <w:r w:rsidRPr="00F65C3C">
        <w:rPr>
          <w:rFonts w:ascii="FoundrySterling-DemiOSFCE" w:hAnsi="FoundrySterling-DemiOSFCE"/>
        </w:rPr>
        <w:t xml:space="preserve">oder </w:t>
      </w:r>
    </w:p>
    <w:p w14:paraId="65240AFA" w14:textId="5BDA5B8B" w:rsidR="00417001" w:rsidRDefault="001178A2" w:rsidP="005B37D7">
      <w:pPr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Stk</w:t>
      </w:r>
      <w:proofErr w:type="spellEnd"/>
      <w:r>
        <w:rPr>
          <w:sz w:val="24"/>
          <w:szCs w:val="24"/>
        </w:rPr>
        <w:t>. Palatschinke</w:t>
      </w:r>
      <w:r w:rsidR="008D345F">
        <w:rPr>
          <w:sz w:val="24"/>
          <w:szCs w:val="24"/>
        </w:rPr>
        <w:t>n</w:t>
      </w:r>
      <w:r>
        <w:rPr>
          <w:sz w:val="24"/>
          <w:szCs w:val="24"/>
        </w:rPr>
        <w:t xml:space="preserve"> gefüllt mit</w:t>
      </w:r>
      <w:r w:rsidR="00417001">
        <w:rPr>
          <w:sz w:val="24"/>
          <w:szCs w:val="24"/>
        </w:rPr>
        <w:t xml:space="preserve"> </w:t>
      </w:r>
      <w:r>
        <w:rPr>
          <w:sz w:val="24"/>
          <w:szCs w:val="24"/>
        </w:rPr>
        <w:t>Marillenm</w:t>
      </w:r>
      <w:r w:rsidR="00417001">
        <w:rPr>
          <w:sz w:val="24"/>
          <w:szCs w:val="24"/>
        </w:rPr>
        <w:t xml:space="preserve">armelade </w:t>
      </w:r>
    </w:p>
    <w:p w14:paraId="24080CFC" w14:textId="1B0E5A4D" w:rsidR="005B37D7" w:rsidRPr="005B37D7" w:rsidRDefault="00417001" w:rsidP="005B37D7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4</w:t>
      </w:r>
    </w:p>
    <w:p w14:paraId="5E9B694B" w14:textId="77777777" w:rsidR="00F51E52" w:rsidRPr="00F51E52" w:rsidRDefault="00F51E52" w:rsidP="00953F65"/>
    <w:p w14:paraId="2B11C9A5" w14:textId="471A7A15" w:rsidR="005B37D7" w:rsidRPr="00D35AA5" w:rsidRDefault="005B37D7" w:rsidP="005B37D7">
      <w:pPr>
        <w:rPr>
          <w:sz w:val="24"/>
          <w:szCs w:val="24"/>
        </w:rPr>
      </w:pPr>
      <w:r w:rsidRPr="00D35AA5">
        <w:rPr>
          <w:sz w:val="24"/>
          <w:szCs w:val="24"/>
        </w:rPr>
        <w:t xml:space="preserve">Lauwarmer Apfel- oder Topfenstrudel </w:t>
      </w:r>
      <w:r w:rsidR="004678B1">
        <w:rPr>
          <w:sz w:val="24"/>
          <w:szCs w:val="24"/>
        </w:rPr>
        <w:t>in</w:t>
      </w:r>
      <w:r w:rsidRPr="00D35AA5">
        <w:rPr>
          <w:sz w:val="24"/>
          <w:szCs w:val="24"/>
        </w:rPr>
        <w:t xml:space="preserve"> Vanilles</w:t>
      </w:r>
      <w:r w:rsidR="00DF3D13">
        <w:rPr>
          <w:sz w:val="24"/>
          <w:szCs w:val="24"/>
        </w:rPr>
        <w:t>auc</w:t>
      </w:r>
      <w:r w:rsidRPr="00D35AA5">
        <w:rPr>
          <w:sz w:val="24"/>
          <w:szCs w:val="24"/>
        </w:rPr>
        <w:t>e</w:t>
      </w:r>
    </w:p>
    <w:p w14:paraId="0BE438AA" w14:textId="046F97D7" w:rsidR="00E85EE6" w:rsidRPr="00EC367C" w:rsidRDefault="00417001" w:rsidP="00E85EE6">
      <w:pPr>
        <w:rPr>
          <w:rFonts w:ascii="FoundrySterling-DemiOSFCE" w:hAnsi="FoundrySterling-DemiOSFCE"/>
        </w:rPr>
      </w:pPr>
      <w:r>
        <w:rPr>
          <w:rFonts w:ascii="FoundrySterling-DemiOSFCE" w:hAnsi="FoundrySterling-DemiOSFCE"/>
        </w:rPr>
        <w:t>5</w:t>
      </w:r>
    </w:p>
    <w:p w14:paraId="41E8BB7B" w14:textId="6C244742" w:rsidR="00F05F27" w:rsidRPr="00E85EE6" w:rsidRDefault="00C974A8" w:rsidP="00F05F27">
      <w:pPr>
        <w:pStyle w:val="ffnungszeiten"/>
        <w:rPr>
          <w:b/>
          <w:bCs/>
        </w:rPr>
      </w:pPr>
      <w:r w:rsidRPr="00E85EE6">
        <w:rPr>
          <w:b/>
          <w:bCs/>
        </w:rPr>
        <w:t>„</w:t>
      </w:r>
      <w:r w:rsidR="00147A29" w:rsidRPr="00E85EE6">
        <w:rPr>
          <w:b/>
          <w:bCs/>
        </w:rPr>
        <w:t>Für mitgebrachte Torten oder Mehlspeisen</w:t>
      </w:r>
    </w:p>
    <w:p w14:paraId="1ECD29E9" w14:textId="349FA907" w:rsidR="00F14303" w:rsidRPr="00E85EE6" w:rsidRDefault="00147A29" w:rsidP="00F14303">
      <w:pPr>
        <w:pStyle w:val="ffnungszeiten"/>
        <w:rPr>
          <w:b/>
          <w:bCs/>
        </w:rPr>
      </w:pPr>
      <w:r w:rsidRPr="00E85EE6">
        <w:rPr>
          <w:b/>
          <w:bCs/>
        </w:rPr>
        <w:lastRenderedPageBreak/>
        <w:t xml:space="preserve"> berechnen wir eine Service Pauschale von € 2,50 </w:t>
      </w:r>
      <w:proofErr w:type="spellStart"/>
      <w:r w:rsidRPr="00E85EE6">
        <w:rPr>
          <w:b/>
          <w:bCs/>
        </w:rPr>
        <w:t>p.P</w:t>
      </w:r>
      <w:proofErr w:type="spellEnd"/>
      <w:r w:rsidRPr="00E85EE6">
        <w:rPr>
          <w:b/>
          <w:bCs/>
        </w:rPr>
        <w:t>.</w:t>
      </w:r>
      <w:r w:rsidR="00C974A8" w:rsidRPr="00E85EE6">
        <w:rPr>
          <w:b/>
          <w:bCs/>
        </w:rPr>
        <w:t>“</w:t>
      </w:r>
    </w:p>
    <w:p w14:paraId="74D6A874" w14:textId="6BDA8575" w:rsidR="00137C40" w:rsidRPr="00732AA3" w:rsidRDefault="00137C40" w:rsidP="00966603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SOFT &amp; SAFT</w:t>
      </w:r>
    </w:p>
    <w:p w14:paraId="0597EB46" w14:textId="77777777" w:rsidR="00137C40" w:rsidRPr="00137C40" w:rsidRDefault="00137C40" w:rsidP="00463927">
      <w:pPr>
        <w:jc w:val="both"/>
      </w:pPr>
    </w:p>
    <w:p w14:paraId="30299C6B" w14:textId="77777777" w:rsidR="00137C40" w:rsidRPr="00966603" w:rsidRDefault="00137C40" w:rsidP="00137C40">
      <w:pPr>
        <w:rPr>
          <w:sz w:val="22"/>
        </w:rPr>
      </w:pPr>
      <w:r w:rsidRPr="00966603">
        <w:rPr>
          <w:sz w:val="22"/>
        </w:rPr>
        <w:t>Von pannonischen Apfelbauern</w:t>
      </w:r>
    </w:p>
    <w:p w14:paraId="4762935B" w14:textId="77777777" w:rsidR="00137C40" w:rsidRPr="00966603" w:rsidRDefault="00137C40" w:rsidP="00137C40">
      <w:pPr>
        <w:rPr>
          <w:sz w:val="22"/>
        </w:rPr>
      </w:pPr>
      <w:r w:rsidRPr="00966603">
        <w:rPr>
          <w:sz w:val="22"/>
        </w:rPr>
        <w:t>mit Liebe gepresst!</w:t>
      </w:r>
    </w:p>
    <w:p w14:paraId="2BBBE5C6" w14:textId="77777777" w:rsidR="00137C40" w:rsidRPr="00137C40" w:rsidRDefault="00137C40" w:rsidP="00137C40"/>
    <w:p w14:paraId="626A9CFE" w14:textId="77777777" w:rsidR="00137C40" w:rsidRPr="002968A7" w:rsidRDefault="00137C40" w:rsidP="00137C40">
      <w:pPr>
        <w:rPr>
          <w:b/>
          <w:sz w:val="20"/>
          <w:szCs w:val="20"/>
        </w:rPr>
      </w:pPr>
      <w:r w:rsidRPr="002968A7">
        <w:rPr>
          <w:b/>
          <w:sz w:val="20"/>
          <w:szCs w:val="20"/>
        </w:rPr>
        <w:t>von Fam. Sauerzapf, Forchtenstein</w:t>
      </w:r>
    </w:p>
    <w:p w14:paraId="2F15A1BA" w14:textId="02BEE5DE" w:rsidR="00137C40" w:rsidRPr="00137C40" w:rsidRDefault="00137C40" w:rsidP="00137C40">
      <w:pPr>
        <w:rPr>
          <w:rFonts w:ascii="FoundrySterling-DemiOSFCE" w:hAnsi="FoundrySterling-DemiOSFCE" w:cs="FoundrySterling-DemiOSFCE"/>
          <w:szCs w:val="19"/>
        </w:rPr>
      </w:pPr>
      <w:r w:rsidRPr="00265E27">
        <w:rPr>
          <w:sz w:val="24"/>
          <w:szCs w:val="24"/>
        </w:rPr>
        <w:t>Apfelsaft</w:t>
      </w:r>
      <w:r w:rsidRPr="00265E27">
        <w:rPr>
          <w:rFonts w:ascii="FoundryFormSerif-ItalicOSF" w:hAnsi="FoundryFormSerif-ItalicOSF"/>
          <w:sz w:val="24"/>
          <w:szCs w:val="24"/>
        </w:rPr>
        <w:t xml:space="preserve"> </w:t>
      </w:r>
      <w:r w:rsidRPr="00137C40">
        <w:rPr>
          <w:rFonts w:ascii="FoundryFormSerif-ItalicOSF" w:hAnsi="FoundryFormSerif-ItalicOSF"/>
        </w:rPr>
        <w:t xml:space="preserve">1/4l </w:t>
      </w:r>
      <w:r w:rsidRPr="00137C40">
        <w:rPr>
          <w:rFonts w:ascii="FoundrySterling-DemiOSFCE" w:hAnsi="FoundrySterling-DemiOSFCE" w:cs="FoundrySterling-DemiOSFCE"/>
          <w:szCs w:val="19"/>
        </w:rPr>
        <w:t>2,</w:t>
      </w:r>
      <w:r w:rsidR="00837328">
        <w:rPr>
          <w:rFonts w:ascii="FoundrySterling-DemiOSFCE" w:hAnsi="FoundrySterling-DemiOSFCE" w:cs="FoundrySterling-DemiOSFCE"/>
          <w:szCs w:val="19"/>
        </w:rPr>
        <w:t>5</w:t>
      </w:r>
      <w:r w:rsidRPr="00137C40">
        <w:rPr>
          <w:rFonts w:ascii="FoundrySterling-DemiOSFCE" w:hAnsi="FoundrySterling-DemiOSFCE" w:cs="FoundrySterling-DemiOSFCE"/>
          <w:szCs w:val="19"/>
        </w:rPr>
        <w:t>0 •</w:t>
      </w:r>
      <w:r w:rsidRPr="00137C40">
        <w:rPr>
          <w:rFonts w:ascii="FoundryFormSerif-ItalicOSF" w:hAnsi="FoundryFormSerif-ItalicOSF" w:cs="FoundryFormSerif-ItalicOSF"/>
          <w:i/>
          <w:iCs/>
          <w:szCs w:val="19"/>
        </w:rPr>
        <w:t xml:space="preserve"> </w:t>
      </w:r>
      <w:r w:rsidRPr="00137C40">
        <w:rPr>
          <w:rFonts w:ascii="FoundryFormSerif-ItalicOSF" w:hAnsi="FoundryFormSerif-ItalicOSF"/>
        </w:rPr>
        <w:t>1/2l</w:t>
      </w:r>
      <w:r w:rsidRPr="00137C40">
        <w:rPr>
          <w:rFonts w:ascii="FoundryFormSerif-ItalicOSF" w:hAnsi="FoundryFormSerif-ItalicOSF" w:cs="FoundryFormSerif-ItalicOSF"/>
          <w:i/>
          <w:iCs/>
          <w:szCs w:val="19"/>
        </w:rPr>
        <w:t xml:space="preserve"> </w:t>
      </w:r>
      <w:r w:rsidR="007936C7">
        <w:rPr>
          <w:rFonts w:ascii="FoundrySterling-DemiOSFCE" w:hAnsi="FoundrySterling-DemiOSFCE" w:cs="FoundrySterling-DemiOSFCE"/>
          <w:szCs w:val="19"/>
        </w:rPr>
        <w:t>5,0</w:t>
      </w:r>
      <w:r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6BEA3429" w14:textId="0F0A17FC" w:rsidR="00137C40" w:rsidRPr="00137C40" w:rsidRDefault="00137C40" w:rsidP="00137C40">
      <w:pPr>
        <w:rPr>
          <w:rFonts w:ascii="FoundrySterling-DemiOSFCE" w:hAnsi="FoundrySterling-DemiOSFCE" w:cs="FoundrySterling-DemiOSFCE"/>
        </w:rPr>
      </w:pPr>
      <w:r w:rsidRPr="00265E27">
        <w:rPr>
          <w:sz w:val="24"/>
          <w:szCs w:val="24"/>
        </w:rPr>
        <w:t>Apfelsaft gespritzt</w:t>
      </w:r>
      <w:r w:rsidRPr="00137C40">
        <w:rPr>
          <w:rFonts w:ascii="FoundryFormSerif-ItalicOSF" w:hAnsi="FoundryFormSerif-ItalicOSF"/>
        </w:rPr>
        <w:t xml:space="preserve"> 1/4l </w:t>
      </w:r>
      <w:r w:rsidR="007936C7">
        <w:rPr>
          <w:rFonts w:ascii="FoundrySterling-DemiOSFCE" w:hAnsi="FoundrySterling-DemiOSFCE" w:cs="FoundrySterling-DemiOSFCE"/>
          <w:szCs w:val="19"/>
        </w:rPr>
        <w:t>2,00</w:t>
      </w:r>
      <w:r w:rsidRPr="00137C40">
        <w:rPr>
          <w:rFonts w:ascii="FoundrySterling-DemiOSFCE" w:hAnsi="FoundrySterling-DemiOSFCE" w:cs="FoundrySterling-DemiOSFCE"/>
          <w:szCs w:val="19"/>
        </w:rPr>
        <w:t xml:space="preserve"> •</w:t>
      </w:r>
      <w:r w:rsidRPr="00137C40">
        <w:rPr>
          <w:rFonts w:ascii="FoundryFormSerif-ItalicOSF" w:hAnsi="FoundryFormSerif-ItalicOSF"/>
        </w:rPr>
        <w:t xml:space="preserve"> 1/2l </w:t>
      </w:r>
      <w:r w:rsidRPr="00137C40">
        <w:rPr>
          <w:rFonts w:ascii="FoundrySterling-DemiOSFCE" w:hAnsi="FoundrySterling-DemiOSFCE" w:cs="FoundrySterling-DemiOSFCE"/>
          <w:szCs w:val="19"/>
        </w:rPr>
        <w:t>3,</w:t>
      </w:r>
      <w:r w:rsidR="007936C7">
        <w:rPr>
          <w:rFonts w:ascii="FoundrySterling-DemiOSFCE" w:hAnsi="FoundrySterling-DemiOSFCE" w:cs="FoundrySterling-DemiOSFCE"/>
          <w:szCs w:val="19"/>
        </w:rPr>
        <w:t>90</w:t>
      </w:r>
    </w:p>
    <w:p w14:paraId="12DFEFB3" w14:textId="0C4F7812" w:rsidR="00137C40" w:rsidRDefault="00137C40" w:rsidP="00137C40">
      <w:pPr>
        <w:rPr>
          <w:rFonts w:ascii="FoundrySterling-DemiOSFCE" w:hAnsi="FoundrySterling-DemiOSFCE" w:cs="FoundrySterling-DemiOSFCE"/>
          <w:szCs w:val="19"/>
        </w:rPr>
      </w:pPr>
    </w:p>
    <w:p w14:paraId="5FBE1504" w14:textId="77777777" w:rsidR="002968A7" w:rsidRPr="00137C40" w:rsidRDefault="002968A7" w:rsidP="00137C40">
      <w:pPr>
        <w:rPr>
          <w:rFonts w:ascii="FoundrySterling-DemiOSFCE" w:hAnsi="FoundrySterling-DemiOSFCE" w:cs="FoundrySterling-DemiOSFCE"/>
          <w:szCs w:val="19"/>
        </w:rPr>
      </w:pPr>
    </w:p>
    <w:p w14:paraId="33FB6199" w14:textId="77777777" w:rsidR="00137C40" w:rsidRPr="002968A7" w:rsidRDefault="00137C40" w:rsidP="00137C40">
      <w:pPr>
        <w:rPr>
          <w:b/>
          <w:sz w:val="20"/>
          <w:szCs w:val="20"/>
        </w:rPr>
      </w:pPr>
      <w:r w:rsidRPr="002968A7">
        <w:rPr>
          <w:b/>
          <w:sz w:val="20"/>
          <w:szCs w:val="20"/>
        </w:rPr>
        <w:t>von Fam. Habeler, Wiesen</w:t>
      </w:r>
    </w:p>
    <w:p w14:paraId="4DDBED91" w14:textId="1574E6D2" w:rsidR="00137C40" w:rsidRPr="00137C40" w:rsidRDefault="00137C40" w:rsidP="00137C40">
      <w:pPr>
        <w:rPr>
          <w:rFonts w:ascii="FoundrySterling-DemiOSFCE" w:hAnsi="FoundrySterling-DemiOSFCE" w:cs="FoundrySterling-DemiOSFCE"/>
          <w:szCs w:val="19"/>
        </w:rPr>
      </w:pPr>
      <w:r w:rsidRPr="00265E27">
        <w:rPr>
          <w:sz w:val="24"/>
          <w:szCs w:val="24"/>
        </w:rPr>
        <w:t>Apfelsaft naturtrüb</w:t>
      </w:r>
      <w:r w:rsidRPr="00137C40">
        <w:rPr>
          <w:rFonts w:ascii="FoundryFormSerif-ItalicOSF" w:hAnsi="FoundryFormSerif-ItalicOSF"/>
        </w:rPr>
        <w:t xml:space="preserve"> 1/4l </w:t>
      </w:r>
      <w:r w:rsidRPr="00137C40">
        <w:rPr>
          <w:rFonts w:ascii="FoundrySterling-DemiOSFCE" w:hAnsi="FoundrySterling-DemiOSFCE" w:cs="FoundrySterling-DemiOSFCE"/>
          <w:szCs w:val="19"/>
        </w:rPr>
        <w:t>2,</w:t>
      </w:r>
      <w:r w:rsidR="007936C7">
        <w:rPr>
          <w:rFonts w:ascii="FoundrySterling-DemiOSFCE" w:hAnsi="FoundrySterling-DemiOSFCE" w:cs="FoundrySterling-DemiOSFCE"/>
          <w:szCs w:val="19"/>
        </w:rPr>
        <w:t>5</w:t>
      </w:r>
      <w:r w:rsidRPr="00137C40">
        <w:rPr>
          <w:rFonts w:ascii="FoundrySterling-DemiOSFCE" w:hAnsi="FoundrySterling-DemiOSFCE" w:cs="FoundrySterling-DemiOSFCE"/>
          <w:szCs w:val="19"/>
        </w:rPr>
        <w:t>0 •</w:t>
      </w:r>
      <w:r w:rsidRPr="00137C40">
        <w:rPr>
          <w:rFonts w:ascii="FoundryFormSerif-ItalicOSF" w:hAnsi="FoundryFormSerif-ItalicOSF"/>
        </w:rPr>
        <w:t xml:space="preserve"> 1/2l </w:t>
      </w:r>
      <w:r w:rsidR="007936C7">
        <w:rPr>
          <w:rFonts w:ascii="FoundrySterling-DemiOSFCE" w:hAnsi="FoundrySterling-DemiOSFCE" w:cs="FoundrySterling-DemiOSFCE"/>
          <w:szCs w:val="19"/>
        </w:rPr>
        <w:t>5,0</w:t>
      </w:r>
      <w:r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0935BC5B" w14:textId="4B8FCA75" w:rsidR="00137C40" w:rsidRPr="00137C40" w:rsidRDefault="00B02844" w:rsidP="00137C40">
      <w:pPr>
        <w:rPr>
          <w:rFonts w:ascii="FoundrySterling-DemiOSFCE" w:hAnsi="FoundrySterling-DemiOSFCE" w:cs="FoundrySterling-DemiOSFCE"/>
        </w:rPr>
      </w:pPr>
      <w:r>
        <w:rPr>
          <w:sz w:val="24"/>
          <w:szCs w:val="24"/>
        </w:rPr>
        <w:t>Erdbeer</w:t>
      </w:r>
      <w:r w:rsidR="0037576E" w:rsidRPr="00265E27">
        <w:rPr>
          <w:sz w:val="24"/>
          <w:szCs w:val="24"/>
        </w:rPr>
        <w:t>-</w:t>
      </w:r>
      <w:r w:rsidR="0086043B">
        <w:rPr>
          <w:sz w:val="24"/>
          <w:szCs w:val="24"/>
        </w:rPr>
        <w:t>, Johannisbeere-</w:t>
      </w:r>
      <w:r w:rsidR="0093056B">
        <w:rPr>
          <w:sz w:val="24"/>
          <w:szCs w:val="24"/>
        </w:rPr>
        <w:t xml:space="preserve"> </w:t>
      </w:r>
      <w:r w:rsidR="0037576E" w:rsidRPr="00265E27">
        <w:rPr>
          <w:sz w:val="24"/>
          <w:szCs w:val="24"/>
        </w:rPr>
        <w:t xml:space="preserve">oder </w:t>
      </w:r>
      <w:proofErr w:type="spellStart"/>
      <w:r w:rsidR="0037576E" w:rsidRPr="00265E27">
        <w:rPr>
          <w:sz w:val="24"/>
          <w:szCs w:val="24"/>
        </w:rPr>
        <w:t>Marillennektar</w:t>
      </w:r>
      <w:proofErr w:type="spellEnd"/>
      <w:r w:rsidR="00137C40" w:rsidRPr="00137C40">
        <w:rPr>
          <w:rFonts w:ascii="FoundryFormSerif-ItalicOSF" w:hAnsi="FoundryFormSerif-ItalicOSF"/>
        </w:rPr>
        <w:t xml:space="preserve"> 1/4l </w:t>
      </w:r>
      <w:r w:rsidR="00137C40" w:rsidRPr="00137C40">
        <w:rPr>
          <w:rFonts w:ascii="FoundrySterling-DemiOSFCE" w:hAnsi="FoundrySterling-DemiOSFCE" w:cs="FoundrySterling-DemiOSFCE"/>
          <w:szCs w:val="19"/>
        </w:rPr>
        <w:t>3,</w:t>
      </w:r>
      <w:r w:rsidR="007936C7">
        <w:rPr>
          <w:rFonts w:ascii="FoundrySterling-DemiOSFCE" w:hAnsi="FoundrySterling-DemiOSFCE" w:cs="FoundrySterling-DemiOSFCE"/>
          <w:szCs w:val="19"/>
        </w:rPr>
        <w:t>5</w:t>
      </w:r>
      <w:r w:rsidR="00137C40"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6D879904" w14:textId="63EB2775" w:rsidR="00137C40" w:rsidRPr="00137C40" w:rsidRDefault="00B02844" w:rsidP="00137C40">
      <w:pPr>
        <w:rPr>
          <w:rFonts w:ascii="FoundrySterling-DemiOSFCE" w:hAnsi="FoundrySterling-DemiOSFCE" w:cs="FoundrySterling-DemiOSFCE"/>
        </w:rPr>
      </w:pPr>
      <w:r>
        <w:rPr>
          <w:sz w:val="24"/>
          <w:szCs w:val="24"/>
        </w:rPr>
        <w:t>Erdbeer</w:t>
      </w:r>
      <w:r w:rsidR="00EB2144" w:rsidRPr="00265E27">
        <w:rPr>
          <w:sz w:val="24"/>
          <w:szCs w:val="24"/>
        </w:rPr>
        <w:t>-</w:t>
      </w:r>
      <w:r w:rsidR="00B56569">
        <w:rPr>
          <w:sz w:val="24"/>
          <w:szCs w:val="24"/>
        </w:rPr>
        <w:t>, Johannisbeere-</w:t>
      </w:r>
      <w:r w:rsidR="00EB2144" w:rsidRPr="00265E27">
        <w:rPr>
          <w:sz w:val="24"/>
          <w:szCs w:val="24"/>
        </w:rPr>
        <w:t xml:space="preserve"> oder </w:t>
      </w:r>
      <w:proofErr w:type="spellStart"/>
      <w:r w:rsidR="00EB2144" w:rsidRPr="00265E27">
        <w:rPr>
          <w:sz w:val="24"/>
          <w:szCs w:val="24"/>
        </w:rPr>
        <w:t>Marillennektar</w:t>
      </w:r>
      <w:proofErr w:type="spellEnd"/>
      <w:r w:rsidR="00137C40" w:rsidRPr="00265E27">
        <w:rPr>
          <w:sz w:val="24"/>
          <w:szCs w:val="24"/>
        </w:rPr>
        <w:t xml:space="preserve"> gespritzt</w:t>
      </w:r>
      <w:r w:rsidR="00137C40" w:rsidRPr="00137C40">
        <w:rPr>
          <w:rFonts w:ascii="FoundryFormSerif-ItalicOSF" w:hAnsi="FoundryFormSerif-ItalicOSF"/>
        </w:rPr>
        <w:t xml:space="preserve"> 1/4l </w:t>
      </w:r>
      <w:r w:rsidR="00137C40" w:rsidRPr="00137C40">
        <w:rPr>
          <w:rFonts w:ascii="FoundrySterling-DemiOSFCE" w:hAnsi="FoundrySterling-DemiOSFCE" w:cs="FoundrySterling-DemiOSFCE"/>
        </w:rPr>
        <w:t>2,</w:t>
      </w:r>
      <w:r w:rsidR="007936C7">
        <w:rPr>
          <w:rFonts w:ascii="FoundrySterling-DemiOSFCE" w:hAnsi="FoundrySterling-DemiOSFCE" w:cs="FoundrySterling-DemiOSFCE"/>
        </w:rPr>
        <w:t>5</w:t>
      </w:r>
      <w:r w:rsidR="00F53850" w:rsidRPr="00137C40">
        <w:rPr>
          <w:rFonts w:ascii="FoundrySterling-DemiOSFCE" w:hAnsi="FoundrySterling-DemiOSFCE" w:cs="FoundrySterling-DemiOSFCE"/>
        </w:rPr>
        <w:t>0</w:t>
      </w:r>
      <w:r w:rsidR="00F53850" w:rsidRPr="00225F87">
        <w:rPr>
          <w:rFonts w:ascii="FoundryFormSerif-ItalicOSF" w:hAnsi="FoundryFormSerif-ItalicOSF"/>
        </w:rPr>
        <w:t xml:space="preserve"> </w:t>
      </w:r>
      <w:r w:rsidR="00F53850" w:rsidRPr="00137C40">
        <w:rPr>
          <w:rFonts w:ascii="FoundrySterling-DemiOSFCE" w:hAnsi="FoundrySterling-DemiOSFCE" w:cs="FoundrySterling-DemiOSFCE"/>
          <w:szCs w:val="19"/>
        </w:rPr>
        <w:t>•</w:t>
      </w:r>
      <w:r w:rsidR="00225F87" w:rsidRPr="00137C40">
        <w:rPr>
          <w:rFonts w:ascii="FoundryFormSerif-ItalicOSF" w:hAnsi="FoundryFormSerif-ItalicOSF"/>
        </w:rPr>
        <w:t xml:space="preserve"> 1/2l </w:t>
      </w:r>
      <w:r w:rsidR="007936C7">
        <w:rPr>
          <w:rFonts w:ascii="FoundrySterling-DemiOSFCE" w:hAnsi="FoundrySterling-DemiOSFCE" w:cs="FoundrySterling-DemiOSFCE"/>
          <w:szCs w:val="19"/>
        </w:rPr>
        <w:t>4,90</w:t>
      </w:r>
    </w:p>
    <w:p w14:paraId="060623DF" w14:textId="77777777" w:rsidR="00137C40" w:rsidRPr="00137C40" w:rsidRDefault="00137C40" w:rsidP="00137C40">
      <w:pPr>
        <w:rPr>
          <w:rFonts w:ascii="FoundrySterling-DemiOSFCE" w:hAnsi="FoundrySterling-DemiOSFCE" w:cs="FoundrySterling-DemiOSFCE"/>
        </w:rPr>
      </w:pPr>
    </w:p>
    <w:p w14:paraId="6DEB2AAA" w14:textId="77777777" w:rsidR="002968A7" w:rsidRDefault="002968A7" w:rsidP="00137C40">
      <w:pPr>
        <w:rPr>
          <w:sz w:val="24"/>
          <w:szCs w:val="24"/>
        </w:rPr>
      </w:pPr>
    </w:p>
    <w:p w14:paraId="349AC767" w14:textId="225840E8" w:rsidR="00137C40" w:rsidRPr="00137C40" w:rsidRDefault="00137C40" w:rsidP="00137C40">
      <w:pPr>
        <w:rPr>
          <w:rFonts w:ascii="FoundrySterling-DemiOSFCE" w:hAnsi="FoundrySterling-DemiOSFCE" w:cs="FoundrySterling-DemiOSFCE"/>
        </w:rPr>
      </w:pPr>
      <w:r w:rsidRPr="00265E27">
        <w:rPr>
          <w:sz w:val="24"/>
          <w:szCs w:val="24"/>
        </w:rPr>
        <w:t>Orangensaft frisch gepresst</w:t>
      </w:r>
      <w:r w:rsidRPr="00137C40">
        <w:rPr>
          <w:rFonts w:ascii="FoundryFormSerif-ItalicOSF" w:hAnsi="FoundryFormSerif-ItalicOSF"/>
        </w:rPr>
        <w:t xml:space="preserve"> 1/4l </w:t>
      </w:r>
      <w:r w:rsidRPr="00137C40">
        <w:rPr>
          <w:rFonts w:ascii="FoundrySterling-DemiOSFCE" w:hAnsi="FoundrySterling-DemiOSFCE" w:cs="FoundrySterling-DemiOSFCE"/>
          <w:szCs w:val="19"/>
        </w:rPr>
        <w:t>3,</w:t>
      </w:r>
      <w:r w:rsidR="007936C7">
        <w:rPr>
          <w:rFonts w:ascii="FoundrySterling-DemiOSFCE" w:hAnsi="FoundrySterling-DemiOSFCE" w:cs="FoundrySterling-DemiOSFCE"/>
          <w:szCs w:val="19"/>
        </w:rPr>
        <w:t>5</w:t>
      </w:r>
      <w:r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30E08666" w14:textId="4A3495B1" w:rsidR="00137C40" w:rsidRPr="00137C40" w:rsidRDefault="00137C40" w:rsidP="00137C40">
      <w:pPr>
        <w:rPr>
          <w:rFonts w:ascii="FoundrySterling-DemiOSFCE" w:hAnsi="FoundrySterling-DemiOSFCE" w:cs="FoundrySterling-DemiOSFCE"/>
        </w:rPr>
      </w:pPr>
      <w:r w:rsidRPr="00265E27">
        <w:rPr>
          <w:sz w:val="24"/>
          <w:szCs w:val="24"/>
        </w:rPr>
        <w:t>Römerquelle prickelnd oder still</w:t>
      </w:r>
      <w:r w:rsidRPr="00137C40">
        <w:rPr>
          <w:rFonts w:ascii="FoundryFormSerif-ItalicOSF" w:hAnsi="FoundryFormSerif-ItalicOSF"/>
        </w:rPr>
        <w:t xml:space="preserve"> 0,75l </w:t>
      </w:r>
      <w:r w:rsidR="00293E22">
        <w:rPr>
          <w:rFonts w:ascii="FoundrySterling-DemiOSFCE" w:hAnsi="FoundrySterling-DemiOSFCE" w:cs="FoundrySterling-DemiOSFCE"/>
          <w:szCs w:val="19"/>
        </w:rPr>
        <w:t>4,80</w:t>
      </w:r>
    </w:p>
    <w:p w14:paraId="3090B193" w14:textId="799DE0B8" w:rsidR="00137C40" w:rsidRPr="00137C40" w:rsidRDefault="00137C40" w:rsidP="00137C40">
      <w:pPr>
        <w:rPr>
          <w:rFonts w:ascii="FoundrySterling-DemiOSFCE" w:hAnsi="FoundrySterling-DemiOSFCE" w:cs="FoundrySterling-DemiOSFCE"/>
          <w:szCs w:val="19"/>
        </w:rPr>
      </w:pPr>
      <w:r w:rsidRPr="00265E27">
        <w:rPr>
          <w:sz w:val="24"/>
          <w:szCs w:val="24"/>
        </w:rPr>
        <w:t>Römerquelle prickelnd oder still</w:t>
      </w:r>
      <w:r w:rsidRPr="00137C40">
        <w:rPr>
          <w:rFonts w:ascii="FoundryFormSerif-ItalicOSF" w:hAnsi="FoundryFormSerif-ItalicOSF"/>
        </w:rPr>
        <w:t xml:space="preserve"> 0,33l </w:t>
      </w:r>
      <w:r w:rsidR="00293E22">
        <w:rPr>
          <w:rFonts w:ascii="FoundrySterling-DemiOSFCE" w:hAnsi="FoundrySterling-DemiOSFCE" w:cs="FoundrySterling-DemiOSFCE"/>
          <w:szCs w:val="19"/>
        </w:rPr>
        <w:t>2,40</w:t>
      </w:r>
    </w:p>
    <w:p w14:paraId="39F928EC" w14:textId="21634D8E" w:rsidR="00137C40" w:rsidRPr="00E155EB" w:rsidRDefault="00137C40" w:rsidP="00137C40">
      <w:pPr>
        <w:rPr>
          <w:rFonts w:ascii="FoundryFormSerif-ItalicOSF" w:hAnsi="FoundryFormSerif-ItalicOSF"/>
          <w:lang w:val="en-US"/>
        </w:rPr>
      </w:pPr>
      <w:r w:rsidRPr="00265E27">
        <w:rPr>
          <w:sz w:val="24"/>
          <w:szCs w:val="24"/>
        </w:rPr>
        <w:t>Sodawasser</w:t>
      </w:r>
      <w:r w:rsidR="00E155EB">
        <w:rPr>
          <w:rFonts w:ascii="FoundryFormSerif-ItalicOSF" w:hAnsi="FoundryFormSerif-ItalicOSF"/>
          <w:lang w:val="en-US"/>
        </w:rPr>
        <w:t xml:space="preserve"> </w:t>
      </w:r>
      <w:r w:rsidRPr="00137C40">
        <w:rPr>
          <w:rFonts w:ascii="FoundryFormSerif-ItalicOSF" w:hAnsi="FoundryFormSerif-ItalicOSF"/>
          <w:lang w:val="en-US"/>
        </w:rPr>
        <w:t xml:space="preserve">1/4l </w:t>
      </w:r>
      <w:r w:rsidRPr="00137C40">
        <w:rPr>
          <w:rFonts w:ascii="FoundrySterling-DemiOSFCE" w:hAnsi="FoundrySterling-DemiOSFCE" w:cs="FoundrySterling-DemiOSFCE"/>
          <w:szCs w:val="19"/>
        </w:rPr>
        <w:t>1,40</w:t>
      </w:r>
      <w:r w:rsidR="00614DD1">
        <w:rPr>
          <w:rFonts w:ascii="FoundrySterling-DemiOSFCE" w:hAnsi="FoundrySterling-DemiOSFCE" w:cs="FoundrySterling-DemiOSFCE"/>
          <w:szCs w:val="19"/>
        </w:rPr>
        <w:t>;</w:t>
      </w:r>
      <w:r w:rsidR="0025748D">
        <w:rPr>
          <w:rFonts w:ascii="FoundrySterling-DemiOSFCE" w:hAnsi="FoundrySterling-DemiOSFCE" w:cs="FoundrySterling-DemiOSFCE"/>
          <w:szCs w:val="19"/>
        </w:rPr>
        <w:t xml:space="preserve"> </w:t>
      </w:r>
      <w:r w:rsidR="0025748D" w:rsidRPr="00E155EB">
        <w:rPr>
          <w:sz w:val="24"/>
          <w:szCs w:val="24"/>
        </w:rPr>
        <w:t>Soda</w:t>
      </w:r>
      <w:r w:rsidR="00E155EB" w:rsidRPr="00E155EB">
        <w:rPr>
          <w:sz w:val="24"/>
          <w:szCs w:val="24"/>
        </w:rPr>
        <w:t>-Zitrone</w:t>
      </w:r>
      <w:r w:rsidR="00E155EB" w:rsidRPr="00E155EB">
        <w:rPr>
          <w:rFonts w:ascii="FoundryFormSerif-ItalicOSF" w:hAnsi="FoundryFormSerif-ItalicOSF"/>
          <w:lang w:val="en-US"/>
        </w:rPr>
        <w:t xml:space="preserve"> 1/4l</w:t>
      </w:r>
      <w:r w:rsidR="00667F2B">
        <w:rPr>
          <w:rFonts w:ascii="FoundryFormSerif-ItalicOSF" w:hAnsi="FoundryFormSerif-ItalicOSF"/>
          <w:lang w:val="en-US"/>
        </w:rPr>
        <w:t xml:space="preserve"> </w:t>
      </w:r>
      <w:r w:rsidR="00651B69" w:rsidRPr="00A433C5">
        <w:rPr>
          <w:rFonts w:ascii="FoundrySterling-DemiOSFCE" w:hAnsi="FoundrySterling-DemiOSFCE" w:cs="FoundrySterling-DemiOSFCE"/>
          <w:szCs w:val="19"/>
        </w:rPr>
        <w:t>1,</w:t>
      </w:r>
      <w:r w:rsidR="00A433C5" w:rsidRPr="00A433C5">
        <w:rPr>
          <w:rFonts w:ascii="FoundrySterling-DemiOSFCE" w:hAnsi="FoundrySterling-DemiOSFCE" w:cs="FoundrySterling-DemiOSFCE"/>
          <w:szCs w:val="19"/>
        </w:rPr>
        <w:t>80</w:t>
      </w:r>
    </w:p>
    <w:p w14:paraId="29D1E915" w14:textId="42BD5E2C" w:rsidR="002238F4" w:rsidRPr="00137C40" w:rsidRDefault="002238F4" w:rsidP="00137C40">
      <w:pPr>
        <w:rPr>
          <w:rFonts w:ascii="FoundrySterling-DemiOSFCE" w:hAnsi="FoundrySterling-DemiOSFCE" w:cs="FoundrySterling-DemiOSFCE"/>
          <w:lang w:val="en-US"/>
        </w:rPr>
      </w:pPr>
      <w:r w:rsidRPr="002B38C5">
        <w:rPr>
          <w:sz w:val="24"/>
          <w:szCs w:val="24"/>
        </w:rPr>
        <w:t>Himbeer</w:t>
      </w:r>
      <w:r w:rsidR="00D52C1E">
        <w:rPr>
          <w:sz w:val="24"/>
          <w:szCs w:val="24"/>
        </w:rPr>
        <w:t xml:space="preserve">-, </w:t>
      </w:r>
      <w:proofErr w:type="spellStart"/>
      <w:r w:rsidR="00D52C1E">
        <w:rPr>
          <w:sz w:val="24"/>
          <w:szCs w:val="24"/>
        </w:rPr>
        <w:t>Hollasoda</w:t>
      </w:r>
      <w:proofErr w:type="spellEnd"/>
      <w:r w:rsidR="00D52C1E">
        <w:rPr>
          <w:sz w:val="24"/>
          <w:szCs w:val="24"/>
        </w:rPr>
        <w:t xml:space="preserve"> </w:t>
      </w:r>
      <w:r w:rsidR="00D11B72" w:rsidRPr="00C02827">
        <w:rPr>
          <w:rFonts w:ascii="FoundryFormSerif-ItalicOSF" w:hAnsi="FoundryFormSerif-ItalicOSF"/>
          <w:lang w:val="en-US"/>
        </w:rPr>
        <w:t>1/4l</w:t>
      </w:r>
      <w:r w:rsidR="00D11B72">
        <w:rPr>
          <w:rFonts w:ascii="FoundrySterling-DemiOSFCE" w:hAnsi="FoundrySterling-DemiOSFCE" w:cs="FoundrySterling-DemiOSFCE"/>
          <w:lang w:val="en-US"/>
        </w:rPr>
        <w:t xml:space="preserve"> </w:t>
      </w:r>
      <w:r w:rsidR="00C02827" w:rsidRPr="00C02827">
        <w:rPr>
          <w:rFonts w:ascii="FoundrySterling-DemiOSFCE" w:hAnsi="FoundrySterling-DemiOSFCE" w:cs="FoundrySterling-DemiOSFCE"/>
          <w:szCs w:val="19"/>
        </w:rPr>
        <w:t>1,60</w:t>
      </w:r>
      <w:r w:rsidR="00C02827" w:rsidRPr="00137C40">
        <w:rPr>
          <w:rFonts w:ascii="FoundrySterling-DemiOSFCE" w:hAnsi="FoundrySterling-DemiOSFCE" w:cs="FoundrySterling-DemiOSFCE"/>
          <w:szCs w:val="19"/>
        </w:rPr>
        <w:t>•</w:t>
      </w:r>
      <w:r w:rsidR="00C02827" w:rsidRPr="002B38C5">
        <w:rPr>
          <w:rFonts w:ascii="FoundryFormSerif-ItalicOSF" w:hAnsi="FoundryFormSerif-ItalicOSF"/>
        </w:rPr>
        <w:t>1/2l</w:t>
      </w:r>
      <w:r w:rsidR="00C02827">
        <w:rPr>
          <w:rFonts w:ascii="FoundrySterling-DemiOSFCE" w:hAnsi="FoundrySterling-DemiOSFCE" w:cs="FoundrySterling-DemiOSFCE"/>
          <w:lang w:val="en-US"/>
        </w:rPr>
        <w:t xml:space="preserve"> </w:t>
      </w:r>
      <w:r w:rsidR="00C02827" w:rsidRPr="00C02827">
        <w:rPr>
          <w:rFonts w:ascii="FoundrySterling-DemiOSFCE" w:hAnsi="FoundrySterling-DemiOSFCE" w:cs="FoundrySterling-DemiOSFCE"/>
          <w:szCs w:val="19"/>
        </w:rPr>
        <w:t>3,00</w:t>
      </w:r>
    </w:p>
    <w:p w14:paraId="26A3BB61" w14:textId="31259CDA" w:rsidR="00137C40" w:rsidRPr="00137C40" w:rsidRDefault="009A74FE" w:rsidP="00137C40">
      <w:pPr>
        <w:rPr>
          <w:rFonts w:ascii="FoundrySterling-DemiOSFCE" w:hAnsi="FoundrySterling-DemiOSFCE" w:cs="FoundrySterling-DemiOSFCE"/>
          <w:lang w:val="en-US"/>
        </w:rPr>
      </w:pPr>
      <w:r w:rsidRPr="00265E27">
        <w:rPr>
          <w:sz w:val="24"/>
          <w:szCs w:val="24"/>
        </w:rPr>
        <w:t>Coca-Cola</w:t>
      </w:r>
      <w:r w:rsidR="0035634A" w:rsidRPr="00265E27">
        <w:rPr>
          <w:sz w:val="24"/>
          <w:szCs w:val="24"/>
        </w:rPr>
        <w:t xml:space="preserve">, </w:t>
      </w:r>
      <w:r w:rsidR="00B02844">
        <w:rPr>
          <w:sz w:val="24"/>
          <w:szCs w:val="24"/>
        </w:rPr>
        <w:t>Zero</w:t>
      </w:r>
      <w:r w:rsidR="00137C40" w:rsidRPr="00137C40">
        <w:rPr>
          <w:rFonts w:ascii="FoundryFormSerif-ItalicOSF" w:hAnsi="FoundryFormSerif-ItalicOSF"/>
          <w:lang w:val="en-US"/>
        </w:rPr>
        <w:t xml:space="preserve"> 0,33l </w:t>
      </w:r>
      <w:r w:rsidR="00C657E8">
        <w:rPr>
          <w:rFonts w:ascii="FoundrySterling-DemiOSFCE" w:hAnsi="FoundrySterling-DemiOSFCE" w:cs="FoundrySterling-DemiOSFCE"/>
          <w:szCs w:val="19"/>
          <w:lang w:val="en-US"/>
        </w:rPr>
        <w:t>3,00</w:t>
      </w:r>
    </w:p>
    <w:p w14:paraId="72584350" w14:textId="7A931D3E" w:rsidR="00137C40" w:rsidRPr="00137C40" w:rsidRDefault="00D26F5A" w:rsidP="00137C40">
      <w:pPr>
        <w:rPr>
          <w:rFonts w:ascii="FoundrySterling-DemiOSFCE" w:hAnsi="FoundrySterling-DemiOSFCE" w:cs="FoundrySterling-DemiOSFCE"/>
        </w:rPr>
      </w:pPr>
      <w:proofErr w:type="spellStart"/>
      <w:r>
        <w:rPr>
          <w:sz w:val="24"/>
          <w:szCs w:val="24"/>
        </w:rPr>
        <w:t>Fu</w:t>
      </w:r>
      <w:r w:rsidR="00533CA5">
        <w:rPr>
          <w:sz w:val="24"/>
          <w:szCs w:val="24"/>
        </w:rPr>
        <w:t>z</w:t>
      </w:r>
      <w:r>
        <w:rPr>
          <w:sz w:val="24"/>
          <w:szCs w:val="24"/>
        </w:rPr>
        <w:t>etea</w:t>
      </w:r>
      <w:proofErr w:type="spellEnd"/>
      <w:r w:rsidR="00137C40" w:rsidRPr="00265E27">
        <w:rPr>
          <w:sz w:val="24"/>
          <w:szCs w:val="24"/>
        </w:rPr>
        <w:t xml:space="preserve"> Eistee Zitrone, Pfirsich</w:t>
      </w:r>
      <w:r w:rsidR="00137C40" w:rsidRPr="00137C40">
        <w:rPr>
          <w:rFonts w:ascii="FoundryFormSerif-ItalicOSF" w:hAnsi="FoundryFormSerif-ItalicOSF"/>
        </w:rPr>
        <w:t xml:space="preserve"> 0,</w:t>
      </w:r>
      <w:r w:rsidR="00473796">
        <w:rPr>
          <w:rFonts w:ascii="FoundryFormSerif-ItalicOSF" w:hAnsi="FoundryFormSerif-ItalicOSF"/>
        </w:rPr>
        <w:t>25</w:t>
      </w:r>
      <w:r w:rsidR="00137C40" w:rsidRPr="00137C40">
        <w:rPr>
          <w:rFonts w:ascii="FoundryFormSerif-ItalicOSF" w:hAnsi="FoundryFormSerif-ItalicOSF"/>
        </w:rPr>
        <w:t xml:space="preserve">l </w:t>
      </w:r>
      <w:r w:rsidR="00137C40" w:rsidRPr="00137C40">
        <w:rPr>
          <w:rFonts w:ascii="FoundrySterling-DemiOSFCE" w:hAnsi="FoundrySterling-DemiOSFCE" w:cs="FoundrySterling-DemiOSFCE"/>
          <w:szCs w:val="19"/>
        </w:rPr>
        <w:t>2,</w:t>
      </w:r>
      <w:r w:rsidR="00C657E8">
        <w:rPr>
          <w:rFonts w:ascii="FoundrySterling-DemiOSFCE" w:hAnsi="FoundrySterling-DemiOSFCE" w:cs="FoundrySterling-DemiOSFCE"/>
          <w:szCs w:val="19"/>
        </w:rPr>
        <w:t>8</w:t>
      </w:r>
      <w:r w:rsidR="00137C40"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3F1B546A" w14:textId="6D756B52" w:rsidR="00137C40" w:rsidRPr="00137C40" w:rsidRDefault="00E26959" w:rsidP="00137C40">
      <w:pPr>
        <w:rPr>
          <w:rFonts w:ascii="FoundrySterling-DemiOSFCE" w:hAnsi="FoundrySterling-DemiOSFCE" w:cs="FoundrySterling-DemiOSFCE"/>
          <w:lang w:val="en-US"/>
        </w:rPr>
      </w:pPr>
      <w:proofErr w:type="spellStart"/>
      <w:r>
        <w:rPr>
          <w:sz w:val="24"/>
          <w:szCs w:val="24"/>
        </w:rPr>
        <w:t>Kinley</w:t>
      </w:r>
      <w:proofErr w:type="spellEnd"/>
      <w:r>
        <w:rPr>
          <w:sz w:val="24"/>
          <w:szCs w:val="24"/>
        </w:rPr>
        <w:t xml:space="preserve"> </w:t>
      </w:r>
      <w:r w:rsidR="00B23C86">
        <w:rPr>
          <w:sz w:val="24"/>
          <w:szCs w:val="24"/>
        </w:rPr>
        <w:t xml:space="preserve">Kräuter </w:t>
      </w:r>
      <w:r>
        <w:rPr>
          <w:sz w:val="24"/>
          <w:szCs w:val="24"/>
        </w:rPr>
        <w:t>Kracherl</w:t>
      </w:r>
      <w:r w:rsidR="00137C40" w:rsidRPr="00137C40">
        <w:rPr>
          <w:rFonts w:ascii="FoundryFormSerif-ItalicOSF" w:hAnsi="FoundryFormSerif-ItalicOSF"/>
          <w:lang w:val="en-US"/>
        </w:rPr>
        <w:t xml:space="preserve"> 0,33l </w:t>
      </w:r>
      <w:r w:rsidR="00C657E8">
        <w:rPr>
          <w:rFonts w:ascii="FoundrySterling-DemiOSFCE" w:hAnsi="FoundrySterling-DemiOSFCE" w:cs="FoundrySterling-DemiOSFCE"/>
          <w:szCs w:val="19"/>
          <w:lang w:val="en-US"/>
        </w:rPr>
        <w:t>3,00</w:t>
      </w:r>
    </w:p>
    <w:p w14:paraId="16824632" w14:textId="719E5B2F" w:rsidR="00137C40" w:rsidRPr="00137C40" w:rsidRDefault="00137C40" w:rsidP="00137C40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265E27">
        <w:rPr>
          <w:sz w:val="24"/>
          <w:szCs w:val="24"/>
        </w:rPr>
        <w:t>Frucade</w:t>
      </w:r>
      <w:proofErr w:type="spellEnd"/>
      <w:r w:rsidRPr="00137C40">
        <w:rPr>
          <w:rFonts w:ascii="FoundryFormSerif-ItalicOSF" w:hAnsi="FoundryFormSerif-ItalicOSF"/>
          <w:lang w:val="en-US"/>
        </w:rPr>
        <w:t xml:space="preserve"> 0,35l </w:t>
      </w:r>
      <w:r w:rsidR="00C657E8">
        <w:rPr>
          <w:rFonts w:ascii="FoundrySterling-DemiOSFCE" w:hAnsi="FoundrySterling-DemiOSFCE" w:cs="FoundrySterling-DemiOSFCE"/>
          <w:szCs w:val="19"/>
          <w:lang w:val="en-US"/>
        </w:rPr>
        <w:t>3,00</w:t>
      </w:r>
    </w:p>
    <w:p w14:paraId="007FC44A" w14:textId="0BDCCF3C" w:rsidR="002968A7" w:rsidRPr="00463927" w:rsidRDefault="00475A72" w:rsidP="00463927">
      <w:pPr>
        <w:rPr>
          <w:rFonts w:ascii="FoundryFormSerif-ItalicOSF" w:hAnsi="FoundryFormSerif-ItalicOSF"/>
          <w:lang w:val="en-US"/>
        </w:rPr>
      </w:pPr>
      <w:r>
        <w:rPr>
          <w:sz w:val="24"/>
          <w:szCs w:val="24"/>
        </w:rPr>
        <w:t>Royal Bliss</w:t>
      </w:r>
      <w:r w:rsidR="003346D8">
        <w:rPr>
          <w:sz w:val="24"/>
          <w:szCs w:val="24"/>
        </w:rPr>
        <w:t xml:space="preserve"> </w:t>
      </w:r>
      <w:r w:rsidR="00137C40" w:rsidRPr="00265E27">
        <w:rPr>
          <w:sz w:val="24"/>
          <w:szCs w:val="24"/>
        </w:rPr>
        <w:t xml:space="preserve">Tonic </w:t>
      </w:r>
      <w:proofErr w:type="spellStart"/>
      <w:r w:rsidR="00137C40" w:rsidRPr="00265E27">
        <w:rPr>
          <w:sz w:val="24"/>
          <w:szCs w:val="24"/>
        </w:rPr>
        <w:t>Water</w:t>
      </w:r>
      <w:proofErr w:type="spellEnd"/>
      <w:r w:rsidR="003346D8">
        <w:rPr>
          <w:sz w:val="24"/>
          <w:szCs w:val="24"/>
        </w:rPr>
        <w:t xml:space="preserve"> oder</w:t>
      </w:r>
      <w:r w:rsidR="00845096">
        <w:rPr>
          <w:sz w:val="24"/>
          <w:szCs w:val="24"/>
        </w:rPr>
        <w:t xml:space="preserve"> </w:t>
      </w:r>
      <w:proofErr w:type="gramStart"/>
      <w:r w:rsidR="00137C40" w:rsidRPr="00265E27">
        <w:rPr>
          <w:sz w:val="24"/>
          <w:szCs w:val="24"/>
        </w:rPr>
        <w:t>Bitter</w:t>
      </w:r>
      <w:proofErr w:type="gramEnd"/>
      <w:r w:rsidR="00137C40" w:rsidRPr="00265E27">
        <w:rPr>
          <w:sz w:val="24"/>
          <w:szCs w:val="24"/>
        </w:rPr>
        <w:t xml:space="preserve"> Lemon</w:t>
      </w:r>
      <w:r w:rsidR="00137C40" w:rsidRPr="00137C40">
        <w:rPr>
          <w:rFonts w:ascii="FoundryFormSerif-ItalicOSF" w:hAnsi="FoundryFormSerif-ItalicOSF"/>
          <w:lang w:val="en-US"/>
        </w:rPr>
        <w:t xml:space="preserve"> 0,2l </w:t>
      </w:r>
      <w:r w:rsidR="00C657E8">
        <w:rPr>
          <w:rFonts w:ascii="FoundrySterling-DemiOSFCE" w:hAnsi="FoundrySterling-DemiOSFCE" w:cs="FoundrySterling-DemiOSFCE"/>
          <w:szCs w:val="19"/>
          <w:lang w:val="en-US"/>
        </w:rPr>
        <w:t>3,00</w:t>
      </w:r>
    </w:p>
    <w:p w14:paraId="418B27C1" w14:textId="2DE3DBEF" w:rsidR="00A85D23" w:rsidRDefault="00A85D23" w:rsidP="00D7056A">
      <w:pPr>
        <w:rPr>
          <w:lang w:val="en-US"/>
        </w:rPr>
      </w:pPr>
    </w:p>
    <w:p w14:paraId="19793672" w14:textId="77777777" w:rsidR="00463927" w:rsidRDefault="00463927" w:rsidP="00D7056A">
      <w:pPr>
        <w:rPr>
          <w:lang w:val="en-US"/>
        </w:rPr>
      </w:pPr>
    </w:p>
    <w:p w14:paraId="519A1AD7" w14:textId="6CFE3A1E" w:rsidR="00A85D23" w:rsidRPr="00732AA3" w:rsidRDefault="00A85D23" w:rsidP="00A85D23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Bier</w:t>
      </w:r>
    </w:p>
    <w:p w14:paraId="70088230" w14:textId="77777777" w:rsidR="00A85D23" w:rsidRDefault="00A85D23" w:rsidP="00F8177B">
      <w:pPr>
        <w:jc w:val="both"/>
        <w:rPr>
          <w:lang w:val="en-US"/>
        </w:rPr>
      </w:pPr>
    </w:p>
    <w:p w14:paraId="6030B6FA" w14:textId="2E3878E2" w:rsidR="00DC5BAC" w:rsidRDefault="003D0AB9" w:rsidP="007D719E">
      <w:pPr>
        <w:rPr>
          <w:b/>
          <w:lang w:val="en-US"/>
        </w:rPr>
      </w:pPr>
      <w:r w:rsidRPr="007D719E">
        <w:rPr>
          <w:b/>
          <w:lang w:val="en-US"/>
        </w:rPr>
        <w:t xml:space="preserve">Frisch </w:t>
      </w:r>
      <w:proofErr w:type="spellStart"/>
      <w:r w:rsidRPr="007D719E">
        <w:rPr>
          <w:b/>
          <w:lang w:val="en-US"/>
        </w:rPr>
        <w:t>gezapft</w:t>
      </w:r>
      <w:proofErr w:type="spellEnd"/>
    </w:p>
    <w:p w14:paraId="47824F57" w14:textId="77777777" w:rsidR="00BD60BF" w:rsidRPr="007D719E" w:rsidRDefault="00BD60BF" w:rsidP="007D719E">
      <w:pPr>
        <w:rPr>
          <w:b/>
          <w:lang w:val="en-US"/>
        </w:rPr>
      </w:pPr>
    </w:p>
    <w:p w14:paraId="1AEC9236" w14:textId="0325707C" w:rsidR="003D0AB9" w:rsidRPr="005B6744" w:rsidRDefault="003D0AB9" w:rsidP="005B6744">
      <w:pPr>
        <w:spacing w:after="120"/>
        <w:rPr>
          <w:sz w:val="22"/>
        </w:rPr>
      </w:pPr>
      <w:r w:rsidRPr="005B6744">
        <w:rPr>
          <w:sz w:val="22"/>
        </w:rPr>
        <w:t>Märzenbier von der Brauerei Gols, Burgenland</w:t>
      </w:r>
    </w:p>
    <w:p w14:paraId="5B4AB933" w14:textId="728C99E2" w:rsidR="00970C14" w:rsidRDefault="003D0AB9" w:rsidP="00463927">
      <w:pPr>
        <w:rPr>
          <w:rFonts w:ascii="FoundrySterling-DemiOSFCE" w:hAnsi="FoundrySterling-DemiOSFCE" w:cs="FoundrySterling-DemiOSFCE"/>
          <w:szCs w:val="19"/>
        </w:rPr>
      </w:pPr>
      <w:proofErr w:type="spellStart"/>
      <w:r w:rsidRPr="00265E27">
        <w:rPr>
          <w:sz w:val="24"/>
          <w:szCs w:val="24"/>
        </w:rPr>
        <w:t>Golser</w:t>
      </w:r>
      <w:proofErr w:type="spellEnd"/>
      <w:r w:rsidRPr="00265E27">
        <w:rPr>
          <w:sz w:val="24"/>
          <w:szCs w:val="24"/>
        </w:rPr>
        <w:t xml:space="preserve"> Premium</w:t>
      </w:r>
      <w:r>
        <w:rPr>
          <w:rFonts w:ascii="FoundryFormSerif-ItalicOSF" w:hAnsi="FoundryFormSerif-ItalicOSF"/>
        </w:rPr>
        <w:t xml:space="preserve"> 0,2</w:t>
      </w:r>
      <w:r w:rsidRPr="00137C40">
        <w:rPr>
          <w:rFonts w:ascii="FoundryFormSerif-ItalicOSF" w:hAnsi="FoundryFormSerif-ItalicOSF"/>
        </w:rPr>
        <w:t xml:space="preserve">l </w:t>
      </w:r>
      <w:r>
        <w:rPr>
          <w:rFonts w:ascii="FoundrySterling-DemiOSFCE" w:hAnsi="FoundrySterling-DemiOSFCE" w:cs="FoundrySterling-DemiOSFCE"/>
          <w:szCs w:val="19"/>
        </w:rPr>
        <w:t>2,</w:t>
      </w:r>
      <w:r w:rsidR="00BD60BF">
        <w:rPr>
          <w:rFonts w:ascii="FoundrySterling-DemiOSFCE" w:hAnsi="FoundrySterling-DemiOSFCE" w:cs="FoundrySterling-DemiOSFCE"/>
          <w:szCs w:val="19"/>
        </w:rPr>
        <w:t>2</w:t>
      </w:r>
      <w:r>
        <w:rPr>
          <w:rFonts w:ascii="FoundrySterling-DemiOSFCE" w:hAnsi="FoundrySterling-DemiOSFCE" w:cs="FoundrySterling-DemiOSFCE"/>
          <w:szCs w:val="19"/>
        </w:rPr>
        <w:t xml:space="preserve">0 * </w:t>
      </w:r>
      <w:r w:rsidR="00907A42">
        <w:rPr>
          <w:rFonts w:ascii="FoundryFormSerif-ItalicOSF" w:hAnsi="FoundryFormSerif-ItalicOSF"/>
          <w:lang w:val="en-US"/>
        </w:rPr>
        <w:t>0,3</w:t>
      </w:r>
      <w:r w:rsidRPr="00137C40">
        <w:rPr>
          <w:rFonts w:ascii="FoundryFormSerif-ItalicOSF" w:hAnsi="FoundryFormSerif-ItalicOSF"/>
          <w:lang w:val="en-US"/>
        </w:rPr>
        <w:t xml:space="preserve">l </w:t>
      </w:r>
      <w:r>
        <w:rPr>
          <w:rFonts w:ascii="FoundrySterling-DemiOSFCE" w:hAnsi="FoundrySterling-DemiOSFCE" w:cs="FoundrySterling-DemiOSFCE"/>
          <w:szCs w:val="19"/>
        </w:rPr>
        <w:t>2,</w:t>
      </w:r>
      <w:r w:rsidR="00BD60BF">
        <w:rPr>
          <w:rFonts w:ascii="FoundrySterling-DemiOSFCE" w:hAnsi="FoundrySterling-DemiOSFCE" w:cs="FoundrySterling-DemiOSFCE"/>
          <w:szCs w:val="19"/>
        </w:rPr>
        <w:t>9</w:t>
      </w:r>
      <w:r>
        <w:rPr>
          <w:rFonts w:ascii="FoundrySterling-DemiOSFCE" w:hAnsi="FoundrySterling-DemiOSFCE" w:cs="FoundrySterling-DemiOSFCE"/>
          <w:szCs w:val="19"/>
        </w:rPr>
        <w:t xml:space="preserve">0 * </w:t>
      </w:r>
      <w:r>
        <w:rPr>
          <w:rFonts w:ascii="FoundryFormSerif-ItalicOSF" w:hAnsi="FoundryFormSerif-ItalicOSF"/>
          <w:lang w:val="en-US"/>
        </w:rPr>
        <w:t>0,5</w:t>
      </w:r>
      <w:r w:rsidRPr="00137C40">
        <w:rPr>
          <w:rFonts w:ascii="FoundryFormSerif-ItalicOSF" w:hAnsi="FoundryFormSerif-ItalicOSF"/>
          <w:lang w:val="en-US"/>
        </w:rPr>
        <w:t>l</w:t>
      </w:r>
      <w:r>
        <w:rPr>
          <w:rFonts w:ascii="FoundryFormSerif-ItalicOSF" w:hAnsi="FoundryFormSerif-ItalicOSF"/>
          <w:lang w:val="en-US"/>
        </w:rPr>
        <w:t xml:space="preserve"> </w:t>
      </w:r>
      <w:r w:rsidR="00503DBE">
        <w:rPr>
          <w:rFonts w:ascii="FoundrySterling-DemiOSFCE" w:hAnsi="FoundrySterling-DemiOSFCE" w:cs="FoundrySterling-DemiOSFCE"/>
          <w:szCs w:val="19"/>
        </w:rPr>
        <w:t>4,20</w:t>
      </w:r>
    </w:p>
    <w:p w14:paraId="2C96473D" w14:textId="77777777" w:rsidR="00B12622" w:rsidRDefault="00B12622" w:rsidP="00C657E8">
      <w:pPr>
        <w:jc w:val="both"/>
        <w:rPr>
          <w:rFonts w:ascii="FoundrySterling-DemiOSFCE" w:hAnsi="FoundrySterling-DemiOSFCE" w:cs="FoundrySterling-DemiOSFCE"/>
          <w:szCs w:val="19"/>
        </w:rPr>
      </w:pPr>
    </w:p>
    <w:p w14:paraId="64F8267E" w14:textId="4CE76D43" w:rsidR="00970C14" w:rsidRDefault="00B12622" w:rsidP="00970C14">
      <w:pPr>
        <w:rPr>
          <w:rFonts w:ascii="FoundrySterling-DemiOSFCE" w:hAnsi="FoundrySterling-DemiOSFCE" w:cs="FoundrySterling-DemiOSFCE"/>
          <w:szCs w:val="19"/>
        </w:rPr>
      </w:pPr>
      <w:r>
        <w:rPr>
          <w:sz w:val="24"/>
          <w:szCs w:val="24"/>
        </w:rPr>
        <w:t xml:space="preserve"> </w:t>
      </w:r>
      <w:r w:rsidR="00970C14">
        <w:rPr>
          <w:sz w:val="24"/>
          <w:szCs w:val="24"/>
        </w:rPr>
        <w:t>Radler</w:t>
      </w:r>
      <w:r w:rsidR="00970C14">
        <w:rPr>
          <w:rFonts w:ascii="FoundryFormSerif-ItalicOSF" w:hAnsi="FoundryFormSerif-ItalicOSF"/>
        </w:rPr>
        <w:t xml:space="preserve"> 0,2</w:t>
      </w:r>
      <w:r w:rsidR="00970C14" w:rsidRPr="00137C40">
        <w:rPr>
          <w:rFonts w:ascii="FoundryFormSerif-ItalicOSF" w:hAnsi="FoundryFormSerif-ItalicOSF"/>
        </w:rPr>
        <w:t xml:space="preserve">l </w:t>
      </w:r>
      <w:r w:rsidR="00970C14">
        <w:rPr>
          <w:rFonts w:ascii="FoundrySterling-DemiOSFCE" w:hAnsi="FoundrySterling-DemiOSFCE" w:cs="FoundrySterling-DemiOSFCE"/>
          <w:szCs w:val="19"/>
        </w:rPr>
        <w:t>2,</w:t>
      </w:r>
      <w:r w:rsidR="00BD60BF">
        <w:rPr>
          <w:rFonts w:ascii="FoundrySterling-DemiOSFCE" w:hAnsi="FoundrySterling-DemiOSFCE" w:cs="FoundrySterling-DemiOSFCE"/>
          <w:szCs w:val="19"/>
        </w:rPr>
        <w:t>2</w:t>
      </w:r>
      <w:r w:rsidR="00970C14">
        <w:rPr>
          <w:rFonts w:ascii="FoundrySterling-DemiOSFCE" w:hAnsi="FoundrySterling-DemiOSFCE" w:cs="FoundrySterling-DemiOSFCE"/>
          <w:szCs w:val="19"/>
        </w:rPr>
        <w:t xml:space="preserve">0 * </w:t>
      </w:r>
      <w:r w:rsidR="00970C14">
        <w:rPr>
          <w:rFonts w:ascii="FoundryFormSerif-ItalicOSF" w:hAnsi="FoundryFormSerif-ItalicOSF"/>
          <w:lang w:val="en-US"/>
        </w:rPr>
        <w:t>0,3</w:t>
      </w:r>
      <w:r w:rsidR="00970C14" w:rsidRPr="00137C40">
        <w:rPr>
          <w:rFonts w:ascii="FoundryFormSerif-ItalicOSF" w:hAnsi="FoundryFormSerif-ItalicOSF"/>
          <w:lang w:val="en-US"/>
        </w:rPr>
        <w:t xml:space="preserve">l </w:t>
      </w:r>
      <w:r w:rsidR="00970C14">
        <w:rPr>
          <w:rFonts w:ascii="FoundrySterling-DemiOSFCE" w:hAnsi="FoundrySterling-DemiOSFCE" w:cs="FoundrySterling-DemiOSFCE"/>
          <w:szCs w:val="19"/>
        </w:rPr>
        <w:t>2,</w:t>
      </w:r>
      <w:r w:rsidR="00BD60BF">
        <w:rPr>
          <w:rFonts w:ascii="FoundrySterling-DemiOSFCE" w:hAnsi="FoundrySterling-DemiOSFCE" w:cs="FoundrySterling-DemiOSFCE"/>
          <w:szCs w:val="19"/>
        </w:rPr>
        <w:t>9</w:t>
      </w:r>
      <w:r w:rsidR="00970C14">
        <w:rPr>
          <w:rFonts w:ascii="FoundrySterling-DemiOSFCE" w:hAnsi="FoundrySterling-DemiOSFCE" w:cs="FoundrySterling-DemiOSFCE"/>
          <w:szCs w:val="19"/>
        </w:rPr>
        <w:t xml:space="preserve">0 * </w:t>
      </w:r>
      <w:r w:rsidR="00970C14">
        <w:rPr>
          <w:rFonts w:ascii="FoundryFormSerif-ItalicOSF" w:hAnsi="FoundryFormSerif-ItalicOSF"/>
          <w:lang w:val="en-US"/>
        </w:rPr>
        <w:t>0,5</w:t>
      </w:r>
      <w:r w:rsidR="00970C14" w:rsidRPr="00137C40">
        <w:rPr>
          <w:rFonts w:ascii="FoundryFormSerif-ItalicOSF" w:hAnsi="FoundryFormSerif-ItalicOSF"/>
          <w:lang w:val="en-US"/>
        </w:rPr>
        <w:t>l</w:t>
      </w:r>
      <w:r w:rsidR="00970C14">
        <w:rPr>
          <w:rFonts w:ascii="FoundryFormSerif-ItalicOSF" w:hAnsi="FoundryFormSerif-ItalicOSF"/>
          <w:lang w:val="en-US"/>
        </w:rPr>
        <w:t xml:space="preserve"> </w:t>
      </w:r>
      <w:r w:rsidR="00503DBE">
        <w:rPr>
          <w:rFonts w:ascii="FoundrySterling-DemiOSFCE" w:hAnsi="FoundrySterling-DemiOSFCE" w:cs="FoundrySterling-DemiOSFCE"/>
          <w:szCs w:val="19"/>
        </w:rPr>
        <w:t>4</w:t>
      </w:r>
      <w:r w:rsidR="00083FF7">
        <w:rPr>
          <w:rFonts w:ascii="FoundrySterling-DemiOSFCE" w:hAnsi="FoundrySterling-DemiOSFCE" w:cs="FoundrySterling-DemiOSFCE"/>
          <w:szCs w:val="19"/>
        </w:rPr>
        <w:t>,20</w:t>
      </w:r>
    </w:p>
    <w:p w14:paraId="30A23267" w14:textId="77777777" w:rsidR="00DC5BAC" w:rsidRDefault="00DC5BAC" w:rsidP="00DC5BAC">
      <w:pPr>
        <w:spacing w:after="120"/>
        <w:jc w:val="both"/>
        <w:rPr>
          <w:rFonts w:ascii="FoundrySterling-DemiOSFCE" w:hAnsi="FoundrySterling-DemiOSFCE" w:cs="FoundrySterling-DemiOSFCE"/>
          <w:szCs w:val="19"/>
        </w:rPr>
      </w:pPr>
    </w:p>
    <w:p w14:paraId="0D40C662" w14:textId="71801F5C" w:rsidR="003D0AB9" w:rsidRPr="005B6744" w:rsidRDefault="003D0AB9" w:rsidP="006B2FBE">
      <w:pPr>
        <w:spacing w:after="120"/>
        <w:rPr>
          <w:sz w:val="22"/>
        </w:rPr>
      </w:pPr>
      <w:r w:rsidRPr="005B6744">
        <w:rPr>
          <w:sz w:val="22"/>
        </w:rPr>
        <w:t>In der Flasche</w:t>
      </w:r>
    </w:p>
    <w:p w14:paraId="4ABBDCF0" w14:textId="165F809E" w:rsidR="003D0AB9" w:rsidRPr="00137C40" w:rsidRDefault="008F1BE6" w:rsidP="003D0AB9">
      <w:pPr>
        <w:rPr>
          <w:rFonts w:ascii="FoundrySterling-DemiOSFCE" w:hAnsi="FoundrySterling-DemiOSFCE" w:cs="FoundrySterling-DemiOSFCE"/>
          <w:szCs w:val="19"/>
        </w:rPr>
      </w:pPr>
      <w:proofErr w:type="spellStart"/>
      <w:r w:rsidRPr="00265E27">
        <w:rPr>
          <w:sz w:val="24"/>
          <w:szCs w:val="24"/>
        </w:rPr>
        <w:t>Golser</w:t>
      </w:r>
      <w:proofErr w:type="spellEnd"/>
      <w:r w:rsidRPr="00265E27">
        <w:rPr>
          <w:sz w:val="24"/>
          <w:szCs w:val="24"/>
        </w:rPr>
        <w:t xml:space="preserve"> Weißbier</w:t>
      </w:r>
      <w:r w:rsidR="003D0AB9">
        <w:rPr>
          <w:rFonts w:ascii="FoundryFormSerif-ItalicOSF" w:hAnsi="FoundryFormSerif-ItalicOSF"/>
        </w:rPr>
        <w:t xml:space="preserve"> 0,5l</w:t>
      </w:r>
      <w:r w:rsidR="00F455F1">
        <w:rPr>
          <w:rFonts w:ascii="FoundryFormSerif-ItalicOSF" w:hAnsi="FoundryFormSerif-ItalicOSF"/>
        </w:rPr>
        <w:t xml:space="preserve"> </w:t>
      </w:r>
      <w:r>
        <w:rPr>
          <w:rFonts w:ascii="FoundrySterling-DemiOSFCE" w:hAnsi="FoundrySterling-DemiOSFCE" w:cs="FoundrySterling-DemiOSFCE"/>
          <w:szCs w:val="19"/>
        </w:rPr>
        <w:t>4,</w:t>
      </w:r>
      <w:r w:rsidR="00083FF7">
        <w:rPr>
          <w:rFonts w:ascii="FoundrySterling-DemiOSFCE" w:hAnsi="FoundrySterling-DemiOSFCE" w:cs="FoundrySterling-DemiOSFCE"/>
          <w:szCs w:val="19"/>
        </w:rPr>
        <w:t>50</w:t>
      </w:r>
    </w:p>
    <w:p w14:paraId="2417C293" w14:textId="25207F8C" w:rsidR="003D0AB9" w:rsidRDefault="00926755" w:rsidP="003D0AB9">
      <w:pPr>
        <w:rPr>
          <w:rFonts w:ascii="FoundrySterling-DemiOSFCE" w:hAnsi="FoundrySterling-DemiOSFCE" w:cs="FoundrySterling-DemiOSFCE"/>
          <w:szCs w:val="19"/>
        </w:rPr>
      </w:pPr>
      <w:r w:rsidRPr="00265E27">
        <w:rPr>
          <w:sz w:val="24"/>
          <w:szCs w:val="24"/>
        </w:rPr>
        <w:t>Becks Blue alkoholfrei</w:t>
      </w:r>
      <w:r w:rsidR="003D0AB9" w:rsidRPr="00137C40">
        <w:rPr>
          <w:rFonts w:ascii="FoundryFormSerif-ItalicOSF" w:hAnsi="FoundryFormSerif-ItalicOSF"/>
          <w:lang w:val="en-US"/>
        </w:rPr>
        <w:t xml:space="preserve"> </w:t>
      </w:r>
      <w:r w:rsidRPr="00137C40">
        <w:rPr>
          <w:rFonts w:ascii="FoundryFormSerif-ItalicOSF" w:hAnsi="FoundryFormSerif-ItalicOSF"/>
          <w:lang w:val="en-US"/>
        </w:rPr>
        <w:t xml:space="preserve">0,33l </w:t>
      </w:r>
      <w:r>
        <w:rPr>
          <w:rFonts w:ascii="FoundrySterling-DemiOSFCE" w:hAnsi="FoundrySterling-DemiOSFCE" w:cs="FoundrySterling-DemiOSFCE"/>
          <w:szCs w:val="19"/>
        </w:rPr>
        <w:t>2,</w:t>
      </w:r>
      <w:r w:rsidR="00C657E8">
        <w:rPr>
          <w:rFonts w:ascii="FoundrySterling-DemiOSFCE" w:hAnsi="FoundrySterling-DemiOSFCE" w:cs="FoundrySterling-DemiOSFCE"/>
          <w:szCs w:val="19"/>
        </w:rPr>
        <w:t>9</w:t>
      </w:r>
      <w:r>
        <w:rPr>
          <w:rFonts w:ascii="FoundrySterling-DemiOSFCE" w:hAnsi="FoundrySterling-DemiOSFCE" w:cs="FoundrySterling-DemiOSFCE"/>
          <w:szCs w:val="19"/>
        </w:rPr>
        <w:t>0</w:t>
      </w:r>
    </w:p>
    <w:p w14:paraId="4E55CE2F" w14:textId="32212725" w:rsidR="004F49E8" w:rsidRDefault="004F49E8" w:rsidP="00B475A5">
      <w:pPr>
        <w:jc w:val="both"/>
        <w:rPr>
          <w:rFonts w:ascii="FoundrySterling-DemiOSFCE" w:hAnsi="FoundrySterling-DemiOSFCE" w:cs="FoundrySterling-DemiOSFCE"/>
          <w:szCs w:val="19"/>
        </w:rPr>
      </w:pPr>
    </w:p>
    <w:p w14:paraId="73EEE0F1" w14:textId="483438BC" w:rsidR="00BD60BF" w:rsidRDefault="00BD60BF" w:rsidP="00B475A5">
      <w:pPr>
        <w:jc w:val="both"/>
        <w:rPr>
          <w:rFonts w:ascii="FoundrySterling-DemiOSFCE" w:hAnsi="FoundrySterling-DemiOSFCE" w:cs="FoundrySterling-DemiOSFCE"/>
          <w:szCs w:val="19"/>
        </w:rPr>
      </w:pPr>
    </w:p>
    <w:p w14:paraId="1671591E" w14:textId="77777777" w:rsidR="00B12622" w:rsidRDefault="00B12622" w:rsidP="00B475A5">
      <w:pPr>
        <w:jc w:val="both"/>
        <w:rPr>
          <w:rFonts w:ascii="FoundrySterling-DemiOSFCE" w:hAnsi="FoundrySterling-DemiOSFCE" w:cs="FoundrySterling-DemiOSFCE"/>
          <w:szCs w:val="19"/>
        </w:rPr>
      </w:pPr>
    </w:p>
    <w:p w14:paraId="565B76B6" w14:textId="77777777" w:rsidR="00912711" w:rsidRDefault="00912711" w:rsidP="004852A8">
      <w:pPr>
        <w:pStyle w:val="berschrift1"/>
        <w:rPr>
          <w:b w:val="0"/>
          <w:sz w:val="24"/>
          <w:szCs w:val="24"/>
        </w:rPr>
      </w:pPr>
    </w:p>
    <w:p w14:paraId="33EB7D8F" w14:textId="6D043B15" w:rsidR="00926755" w:rsidRPr="00732AA3" w:rsidRDefault="004852A8" w:rsidP="004852A8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Kaffee &amp; Tee</w:t>
      </w:r>
    </w:p>
    <w:p w14:paraId="601940EC" w14:textId="77777777" w:rsidR="004852A8" w:rsidRDefault="004852A8" w:rsidP="004852A8">
      <w:pPr>
        <w:rPr>
          <w:lang w:val="en-US"/>
        </w:rPr>
      </w:pPr>
    </w:p>
    <w:p w14:paraId="7D1A9191" w14:textId="77777777" w:rsidR="004852A8" w:rsidRDefault="004852A8" w:rsidP="004852A8">
      <w:pPr>
        <w:rPr>
          <w:lang w:val="en-US"/>
        </w:rPr>
      </w:pPr>
    </w:p>
    <w:p w14:paraId="30E7CD52" w14:textId="1A09038E" w:rsidR="004852A8" w:rsidRPr="007D719E" w:rsidRDefault="004852A8" w:rsidP="004852A8">
      <w:pPr>
        <w:rPr>
          <w:b/>
          <w:sz w:val="20"/>
          <w:szCs w:val="20"/>
          <w:lang w:val="en-US"/>
        </w:rPr>
      </w:pPr>
      <w:proofErr w:type="spellStart"/>
      <w:r w:rsidRPr="007D719E">
        <w:rPr>
          <w:b/>
          <w:sz w:val="20"/>
          <w:szCs w:val="20"/>
          <w:lang w:val="en-US"/>
        </w:rPr>
        <w:t>Kaffee</w:t>
      </w:r>
      <w:proofErr w:type="spellEnd"/>
      <w:r w:rsidRPr="007D719E">
        <w:rPr>
          <w:b/>
          <w:sz w:val="20"/>
          <w:szCs w:val="20"/>
          <w:lang w:val="en-US"/>
        </w:rPr>
        <w:t xml:space="preserve"> </w:t>
      </w:r>
      <w:proofErr w:type="spellStart"/>
      <w:r w:rsidRPr="007D719E">
        <w:rPr>
          <w:b/>
          <w:sz w:val="20"/>
          <w:szCs w:val="20"/>
          <w:lang w:val="en-US"/>
        </w:rPr>
        <w:t>aus</w:t>
      </w:r>
      <w:proofErr w:type="spellEnd"/>
      <w:r w:rsidRPr="007D719E">
        <w:rPr>
          <w:b/>
          <w:sz w:val="20"/>
          <w:szCs w:val="20"/>
          <w:lang w:val="en-US"/>
        </w:rPr>
        <w:t xml:space="preserve"> dem </w:t>
      </w:r>
      <w:proofErr w:type="spellStart"/>
      <w:r w:rsidRPr="007D719E">
        <w:rPr>
          <w:b/>
          <w:sz w:val="20"/>
          <w:szCs w:val="20"/>
          <w:lang w:val="en-US"/>
        </w:rPr>
        <w:t>Hause</w:t>
      </w:r>
      <w:proofErr w:type="spellEnd"/>
      <w:r w:rsidRPr="007D719E">
        <w:rPr>
          <w:b/>
          <w:sz w:val="20"/>
          <w:szCs w:val="20"/>
          <w:lang w:val="en-US"/>
        </w:rPr>
        <w:t xml:space="preserve"> Schärf</w:t>
      </w:r>
    </w:p>
    <w:p w14:paraId="69C10D42" w14:textId="397B0A71" w:rsidR="00EE7A41" w:rsidRDefault="006E4016" w:rsidP="00EE7A41">
      <w:pPr>
        <w:rPr>
          <w:rFonts w:ascii="FoundryFormSerif-ItalicOSF" w:hAnsi="FoundryFormSerif-ItalicOSF"/>
          <w:sz w:val="22"/>
          <w:lang w:val="en-US"/>
        </w:rPr>
      </w:pPr>
      <w:r w:rsidRPr="00887187">
        <w:rPr>
          <w:rFonts w:ascii="FoundryFormSerif-ItalicOSF" w:hAnsi="FoundryFormSerif-ItalicOSF"/>
          <w:sz w:val="22"/>
          <w:lang w:val="en-US"/>
        </w:rPr>
        <w:t>Espresso</w:t>
      </w:r>
      <w:r w:rsidR="004852A8" w:rsidRPr="00887187">
        <w:rPr>
          <w:rFonts w:ascii="FoundryFormSerif-ItalicOSF" w:hAnsi="FoundryFormSerif-ItalicOSF"/>
          <w:sz w:val="22"/>
          <w:lang w:val="en-US"/>
        </w:rPr>
        <w:t xml:space="preserve">, </w:t>
      </w:r>
      <w:proofErr w:type="spellStart"/>
      <w:r w:rsidR="004852A8" w:rsidRPr="00887187">
        <w:rPr>
          <w:rFonts w:ascii="FoundryFormSerif-ItalicOSF" w:hAnsi="FoundryFormSerif-ItalicOSF"/>
          <w:sz w:val="22"/>
          <w:lang w:val="en-US"/>
        </w:rPr>
        <w:t>kleiner</w:t>
      </w:r>
      <w:proofErr w:type="spellEnd"/>
      <w:r w:rsidR="004852A8" w:rsidRPr="00887187"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 w:rsidR="004852A8" w:rsidRPr="00887187">
        <w:rPr>
          <w:rFonts w:ascii="FoundryFormSerif-ItalicOSF" w:hAnsi="FoundryFormSerif-ItalicOSF"/>
          <w:sz w:val="22"/>
          <w:lang w:val="en-US"/>
        </w:rPr>
        <w:t>Brauner</w:t>
      </w:r>
      <w:proofErr w:type="spellEnd"/>
      <w:r w:rsidR="003D0AB9" w:rsidRPr="00137C40">
        <w:rPr>
          <w:rFonts w:ascii="FoundryFormSerif-ItalicOSF" w:hAnsi="FoundryFormSerif-ItalicOSF"/>
          <w:lang w:val="en-US"/>
        </w:rPr>
        <w:t xml:space="preserve"> </w:t>
      </w:r>
      <w:r w:rsidR="004852A8">
        <w:rPr>
          <w:rFonts w:ascii="FoundrySterling-DemiOSFCE" w:hAnsi="FoundrySterling-DemiOSFCE" w:cs="FoundrySterling-DemiOSFCE"/>
          <w:szCs w:val="19"/>
          <w:lang w:val="en-US"/>
        </w:rPr>
        <w:t>2,</w:t>
      </w:r>
      <w:r w:rsidR="00D52C1E">
        <w:rPr>
          <w:rFonts w:ascii="FoundrySterling-DemiOSFCE" w:hAnsi="FoundrySterling-DemiOSFCE" w:cs="FoundrySterling-DemiOSFCE"/>
          <w:szCs w:val="19"/>
          <w:lang w:val="en-US"/>
        </w:rPr>
        <w:t>1</w:t>
      </w:r>
      <w:r w:rsidR="003D0AB9"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  <w:r w:rsidR="00EE7A41" w:rsidRPr="00EE7A41">
        <w:rPr>
          <w:rFonts w:ascii="FoundryFormSerif-ItalicOSF" w:hAnsi="FoundryFormSerif-ItalicOSF"/>
          <w:sz w:val="22"/>
          <w:lang w:val="en-US"/>
        </w:rPr>
        <w:t xml:space="preserve"> </w:t>
      </w:r>
    </w:p>
    <w:p w14:paraId="3E903DA5" w14:textId="69D31F6B" w:rsidR="003D0AB9" w:rsidRPr="00137C40" w:rsidRDefault="00EE7A41" w:rsidP="00EE7A41">
      <w:pPr>
        <w:rPr>
          <w:rFonts w:ascii="FoundrySterling-DemiOSFCE" w:hAnsi="FoundrySterling-DemiOSFCE" w:cs="FoundrySterling-DemiOSFCE"/>
          <w:lang w:val="en-US"/>
        </w:rPr>
      </w:pPr>
      <w:r w:rsidRPr="00887187">
        <w:rPr>
          <w:rFonts w:ascii="FoundryFormSerif-ItalicOSF" w:hAnsi="FoundryFormSerif-ItalicOSF"/>
          <w:sz w:val="22"/>
          <w:lang w:val="en-US"/>
        </w:rPr>
        <w:t>Espresso Macchiato</w:t>
      </w:r>
      <w:r>
        <w:rPr>
          <w:rFonts w:ascii="FoundryFormSerif-ItalicOSF" w:hAnsi="FoundryFormSerif-ItalicOSF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2,</w:t>
      </w:r>
      <w:r w:rsidR="0080626B">
        <w:rPr>
          <w:rFonts w:ascii="FoundrySterling-DemiOSFCE" w:hAnsi="FoundrySterling-DemiOSFCE" w:cs="FoundrySterling-DemiOSFCE"/>
          <w:szCs w:val="19"/>
          <w:lang w:val="en-US"/>
        </w:rPr>
        <w:t>3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3E99BE48" w14:textId="27404672" w:rsidR="003D0AB9" w:rsidRDefault="004852A8" w:rsidP="003D0AB9">
      <w:pPr>
        <w:rPr>
          <w:rFonts w:ascii="FoundrySterling-DemiOSFCE" w:hAnsi="FoundrySterling-DemiOSFCE" w:cs="FoundrySterling-DemiOSFCE"/>
          <w:szCs w:val="19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Doppelter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 xml:space="preserve"> Espresso, </w:t>
      </w: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großer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Brauner</w:t>
      </w:r>
      <w:proofErr w:type="spellEnd"/>
      <w:r w:rsidR="003D0AB9" w:rsidRPr="00137C40">
        <w:rPr>
          <w:rFonts w:ascii="FoundryFormSerif-ItalicOSF" w:hAnsi="FoundryFormSerif-ItalicOSF"/>
        </w:rPr>
        <w:t xml:space="preserve"> </w:t>
      </w:r>
      <w:r>
        <w:rPr>
          <w:rFonts w:ascii="FoundrySterling-DemiOSFCE" w:hAnsi="FoundrySterling-DemiOSFCE" w:cs="FoundrySterling-DemiOSFCE"/>
          <w:szCs w:val="19"/>
        </w:rPr>
        <w:t>3,6</w:t>
      </w:r>
      <w:r w:rsidR="003D0AB9"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67DB3F34" w14:textId="5473C1CE" w:rsidR="00D22B5C" w:rsidRPr="00137C40" w:rsidRDefault="00D22B5C" w:rsidP="003D0AB9">
      <w:pPr>
        <w:rPr>
          <w:rFonts w:ascii="FoundrySterling-DemiOSFCE" w:hAnsi="FoundrySterling-DemiOSFCE" w:cs="FoundrySterling-DemiOSFCE"/>
        </w:rPr>
      </w:pPr>
      <w:proofErr w:type="spellStart"/>
      <w:r w:rsidRPr="00D22B5C">
        <w:rPr>
          <w:rFonts w:ascii="FoundryFormSerif-ItalicOSF" w:hAnsi="FoundryFormSerif-ItalicOSF"/>
          <w:sz w:val="22"/>
          <w:lang w:val="en-US"/>
        </w:rPr>
        <w:t>Doppelter</w:t>
      </w:r>
      <w:proofErr w:type="spellEnd"/>
      <w:r w:rsidRPr="00D22B5C">
        <w:rPr>
          <w:rFonts w:ascii="FoundryFormSerif-ItalicOSF" w:hAnsi="FoundryFormSerif-ItalicOSF"/>
          <w:sz w:val="22"/>
          <w:lang w:val="en-US"/>
        </w:rPr>
        <w:t xml:space="preserve"> Espresso Macchiato</w:t>
      </w:r>
      <w:r>
        <w:rPr>
          <w:rFonts w:ascii="FoundrySterling-DemiOSFCE" w:hAnsi="FoundrySterling-DemiOSFCE" w:cs="FoundrySterling-DemiOSFCE"/>
        </w:rPr>
        <w:t xml:space="preserve"> 3,</w:t>
      </w:r>
      <w:r w:rsidR="0080626B">
        <w:rPr>
          <w:rFonts w:ascii="FoundrySterling-DemiOSFCE" w:hAnsi="FoundrySterling-DemiOSFCE" w:cs="FoundrySterling-DemiOSFCE"/>
        </w:rPr>
        <w:t>8</w:t>
      </w:r>
      <w:r>
        <w:rPr>
          <w:rFonts w:ascii="FoundrySterling-DemiOSFCE" w:hAnsi="FoundrySterling-DemiOSFCE" w:cs="FoundrySterling-DemiOSFCE"/>
        </w:rPr>
        <w:t>0</w:t>
      </w:r>
    </w:p>
    <w:p w14:paraId="5BA1B3B8" w14:textId="065E9DB7" w:rsidR="003D0AB9" w:rsidRPr="00137C40" w:rsidRDefault="004852A8" w:rsidP="003D0AB9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Verlängerter</w:t>
      </w:r>
      <w:proofErr w:type="spellEnd"/>
      <w:r w:rsidR="003D0AB9" w:rsidRPr="00137C40">
        <w:rPr>
          <w:rFonts w:ascii="FoundryFormSerif-ItalicOSF" w:hAnsi="FoundryFormSerif-ItalicOSF"/>
          <w:lang w:val="en-US"/>
        </w:rPr>
        <w:t xml:space="preserve"> </w:t>
      </w:r>
      <w:r w:rsidR="003D0AB9" w:rsidRPr="00137C40">
        <w:rPr>
          <w:rFonts w:ascii="FoundrySterling-DemiOSFCE" w:hAnsi="FoundrySterling-DemiOSFCE" w:cs="FoundrySterling-DemiOSFCE"/>
          <w:szCs w:val="19"/>
          <w:lang w:val="en-US"/>
        </w:rPr>
        <w:t>2,90</w:t>
      </w:r>
    </w:p>
    <w:p w14:paraId="65786F8F" w14:textId="369A393C" w:rsidR="003D0AB9" w:rsidRPr="00C73118" w:rsidRDefault="004852A8" w:rsidP="00C73118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Melange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3,</w:t>
      </w:r>
      <w:r w:rsidR="0080626B">
        <w:rPr>
          <w:rFonts w:ascii="FoundrySterling-DemiOSFCE" w:hAnsi="FoundrySterling-DemiOSFCE" w:cs="FoundrySterling-DemiOSFCE"/>
          <w:szCs w:val="19"/>
          <w:lang w:val="en-US"/>
        </w:rPr>
        <w:t>2</w:t>
      </w:r>
      <w:r w:rsidR="003D0AB9"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  <w:r w:rsidR="00C73118" w:rsidRPr="00C73118">
        <w:rPr>
          <w:rFonts w:ascii="FoundryFormSerif-ItalicOSF" w:hAnsi="FoundryFormSerif-ItalicOSF"/>
          <w:sz w:val="22"/>
          <w:lang w:val="en-US"/>
        </w:rPr>
        <w:t xml:space="preserve"> </w:t>
      </w:r>
      <w:r w:rsidR="00C7661E">
        <w:rPr>
          <w:rFonts w:ascii="FoundryFormSerif-ItalicOSF" w:hAnsi="FoundryFormSerif-ItalicOSF"/>
          <w:sz w:val="22"/>
          <w:lang w:val="en-US"/>
        </w:rPr>
        <w:t xml:space="preserve">/ </w:t>
      </w:r>
      <w:r w:rsidR="00C73118" w:rsidRPr="00887187">
        <w:rPr>
          <w:rFonts w:ascii="FoundryFormSerif-ItalicOSF" w:hAnsi="FoundryFormSerif-ItalicOSF"/>
          <w:sz w:val="22"/>
          <w:lang w:val="en-US"/>
        </w:rPr>
        <w:t>Cappuccino</w:t>
      </w:r>
      <w:r w:rsidR="00C73118" w:rsidRPr="00137C40">
        <w:rPr>
          <w:rFonts w:ascii="FoundryFormSerif-ItalicOSF" w:hAnsi="FoundryFormSerif-ItalicOSF"/>
          <w:lang w:val="en-US"/>
        </w:rPr>
        <w:t xml:space="preserve"> </w:t>
      </w:r>
      <w:proofErr w:type="spellStart"/>
      <w:r w:rsidR="00C7661E">
        <w:rPr>
          <w:rFonts w:ascii="FoundryFormSerif-ItalicOSF" w:hAnsi="FoundryFormSerif-ItalicOSF"/>
          <w:lang w:val="en-US"/>
        </w:rPr>
        <w:t>mit</w:t>
      </w:r>
      <w:proofErr w:type="spellEnd"/>
      <w:r w:rsidR="00C7661E">
        <w:rPr>
          <w:rFonts w:ascii="FoundryFormSerif-ItalicOSF" w:hAnsi="FoundryFormSerif-ItalicOSF"/>
          <w:lang w:val="en-US"/>
        </w:rPr>
        <w:t xml:space="preserve"> </w:t>
      </w:r>
      <w:proofErr w:type="spellStart"/>
      <w:r w:rsidR="00C7661E">
        <w:rPr>
          <w:rFonts w:ascii="FoundryFormSerif-ItalicOSF" w:hAnsi="FoundryFormSerif-ItalicOSF"/>
          <w:lang w:val="en-US"/>
        </w:rPr>
        <w:t>Milchschaum</w:t>
      </w:r>
      <w:proofErr w:type="spellEnd"/>
      <w:r w:rsidR="00C7661E">
        <w:rPr>
          <w:rFonts w:ascii="FoundryFormSerif-ItalicOSF" w:hAnsi="FoundryFormSerif-ItalicOSF"/>
          <w:lang w:val="en-US"/>
        </w:rPr>
        <w:t xml:space="preserve"> </w:t>
      </w:r>
      <w:r w:rsidR="00C73118">
        <w:rPr>
          <w:rFonts w:ascii="FoundrySterling-DemiOSFCE" w:hAnsi="FoundrySterling-DemiOSFCE" w:cs="FoundrySterling-DemiOSFCE"/>
          <w:szCs w:val="19"/>
          <w:lang w:val="en-US"/>
        </w:rPr>
        <w:t>3,2</w:t>
      </w:r>
      <w:r w:rsidR="00C73118"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0F04E072" w14:textId="6DA7CE7E" w:rsidR="004852A8" w:rsidRPr="00137C40" w:rsidRDefault="004852A8" w:rsidP="004852A8">
      <w:pPr>
        <w:rPr>
          <w:rFonts w:ascii="FoundrySterling-DemiOSFCE" w:hAnsi="FoundrySterling-DemiOSFCE" w:cs="FoundrySterling-DemiOSFCE"/>
        </w:rPr>
      </w:pPr>
      <w:r w:rsidRPr="00887187">
        <w:rPr>
          <w:rFonts w:ascii="FoundryFormSerif-ItalicOSF" w:hAnsi="FoundryFormSerif-ItalicOSF"/>
          <w:sz w:val="22"/>
          <w:lang w:val="en-US"/>
        </w:rPr>
        <w:t xml:space="preserve">Cappuccino </w:t>
      </w:r>
      <w:proofErr w:type="spellStart"/>
      <w:r w:rsidRPr="00C7661E">
        <w:rPr>
          <w:rFonts w:ascii="FoundryFormSerif-ItalicOSF" w:hAnsi="FoundryFormSerif-ItalicOSF"/>
          <w:lang w:val="en-US"/>
        </w:rPr>
        <w:t>mit</w:t>
      </w:r>
      <w:proofErr w:type="spellEnd"/>
      <w:r w:rsidRPr="00C7661E">
        <w:rPr>
          <w:rFonts w:ascii="FoundryFormSerif-ItalicOSF" w:hAnsi="FoundryFormSerif-ItalicOSF"/>
          <w:lang w:val="en-US"/>
        </w:rPr>
        <w:t xml:space="preserve"> </w:t>
      </w:r>
      <w:proofErr w:type="spellStart"/>
      <w:r w:rsidRPr="00C7661E">
        <w:rPr>
          <w:rFonts w:ascii="FoundryFormSerif-ItalicOSF" w:hAnsi="FoundryFormSerif-ItalicOSF"/>
          <w:lang w:val="en-US"/>
        </w:rPr>
        <w:t>Schlagobers</w:t>
      </w:r>
      <w:proofErr w:type="spellEnd"/>
      <w:r w:rsidRPr="00137C40">
        <w:rPr>
          <w:rFonts w:ascii="FoundryFormSerif-ItalicOSF" w:hAnsi="FoundryFormSerif-ItalicOSF"/>
        </w:rPr>
        <w:t xml:space="preserve"> </w:t>
      </w:r>
      <w:r>
        <w:rPr>
          <w:rFonts w:ascii="FoundrySterling-DemiOSFCE" w:hAnsi="FoundrySterling-DemiOSFCE" w:cs="FoundrySterling-DemiOSFCE"/>
          <w:szCs w:val="19"/>
        </w:rPr>
        <w:t>3,5</w:t>
      </w:r>
      <w:r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49231DE0" w14:textId="41EDA256" w:rsidR="004852A8" w:rsidRPr="00137C40" w:rsidRDefault="004852A8" w:rsidP="004852A8">
      <w:pPr>
        <w:rPr>
          <w:rFonts w:ascii="FoundrySterling-DemiOSFCE" w:hAnsi="FoundrySterling-DemiOSFCE" w:cs="FoundrySterling-DemiOSFCE"/>
          <w:lang w:val="en-US"/>
        </w:rPr>
      </w:pPr>
      <w:r w:rsidRPr="00887187">
        <w:rPr>
          <w:rFonts w:ascii="FoundryFormSerif-ItalicOSF" w:hAnsi="FoundryFormSerif-ItalicOSF"/>
          <w:sz w:val="22"/>
          <w:lang w:val="en-US"/>
        </w:rPr>
        <w:t>Latte Macchiato</w:t>
      </w:r>
      <w:r>
        <w:rPr>
          <w:rFonts w:ascii="FoundryFormSerif-ItalicOSF" w:hAnsi="FoundryFormSerif-ItalicOSF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3,7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633DF782" w14:textId="7A032E1D" w:rsidR="004852A8" w:rsidRPr="00137C40" w:rsidRDefault="004852A8" w:rsidP="004852A8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Häferlkaffee</w:t>
      </w:r>
      <w:proofErr w:type="spellEnd"/>
      <w:r w:rsidRPr="00137C40">
        <w:rPr>
          <w:rFonts w:ascii="FoundryFormSerif-ItalicOSF" w:hAnsi="FoundryFormSerif-ItalicOSF"/>
          <w:lang w:val="en-US"/>
        </w:rPr>
        <w:t xml:space="preserve"> </w:t>
      </w:r>
      <w:r w:rsidR="00075D7F">
        <w:rPr>
          <w:rFonts w:ascii="FoundryFormSerif-ItalicOSF" w:hAnsi="FoundryFormSerif-ItalicOSF"/>
          <w:lang w:val="en-US"/>
        </w:rPr>
        <w:t>(</w:t>
      </w:r>
      <w:proofErr w:type="spellStart"/>
      <w:r w:rsidR="00075D7F">
        <w:rPr>
          <w:rFonts w:ascii="FoundryFormSerif-ItalicOSF" w:hAnsi="FoundryFormSerif-ItalicOSF"/>
          <w:lang w:val="en-US"/>
        </w:rPr>
        <w:t>Milchschaum</w:t>
      </w:r>
      <w:proofErr w:type="spellEnd"/>
      <w:r w:rsidR="00075D7F">
        <w:rPr>
          <w:rFonts w:ascii="FoundryFormSerif-ItalicOSF" w:hAnsi="FoundryFormSerif-ItalicOSF"/>
          <w:lang w:val="en-US"/>
        </w:rPr>
        <w:t xml:space="preserve">) </w:t>
      </w:r>
      <w:r>
        <w:rPr>
          <w:rFonts w:ascii="FoundrySterling-DemiOSFCE" w:hAnsi="FoundrySterling-DemiOSFCE" w:cs="FoundrySterling-DemiOSFCE"/>
          <w:szCs w:val="19"/>
          <w:lang w:val="en-US"/>
        </w:rPr>
        <w:t>3,5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3AE91A3F" w14:textId="77777777" w:rsidR="004852A8" w:rsidRDefault="004852A8" w:rsidP="004852A8">
      <w:pPr>
        <w:rPr>
          <w:rFonts w:ascii="FoundryFormSerif-ItalicOSF" w:hAnsi="FoundryFormSerif-ItalicOSF"/>
          <w:lang w:val="en-US"/>
        </w:rPr>
      </w:pPr>
    </w:p>
    <w:p w14:paraId="13ED8070" w14:textId="468FA4DA" w:rsidR="002A443B" w:rsidRPr="00137C40" w:rsidRDefault="002A443B" w:rsidP="002A443B">
      <w:pPr>
        <w:rPr>
          <w:rFonts w:ascii="FoundrySterling-DemiOSFCE" w:hAnsi="FoundrySterling-DemiOSFCE" w:cs="FoundrySterling-DemiOSFCE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Trinkschokolade</w:t>
      </w:r>
      <w:proofErr w:type="spellEnd"/>
      <w:r w:rsidRPr="00137C40">
        <w:rPr>
          <w:rFonts w:ascii="FoundryFormSerif-ItalicOSF" w:hAnsi="FoundryFormSerif-ItalicOSF"/>
        </w:rPr>
        <w:t xml:space="preserve"> </w:t>
      </w:r>
      <w:r>
        <w:rPr>
          <w:rFonts w:ascii="FoundrySterling-DemiOSFCE" w:hAnsi="FoundrySterling-DemiOSFCE" w:cs="FoundrySterling-DemiOSFCE"/>
          <w:szCs w:val="19"/>
        </w:rPr>
        <w:t>3,</w:t>
      </w:r>
      <w:r w:rsidR="0030516C">
        <w:rPr>
          <w:rFonts w:ascii="FoundrySterling-DemiOSFCE" w:hAnsi="FoundrySterling-DemiOSFCE" w:cs="FoundrySterling-DemiOSFCE"/>
          <w:szCs w:val="19"/>
        </w:rPr>
        <w:t>2</w:t>
      </w:r>
      <w:r w:rsidRPr="00137C40">
        <w:rPr>
          <w:rFonts w:ascii="FoundrySterling-DemiOSFCE" w:hAnsi="FoundrySterling-DemiOSFCE" w:cs="FoundrySterling-DemiOSFCE"/>
          <w:szCs w:val="19"/>
        </w:rPr>
        <w:t>0</w:t>
      </w:r>
    </w:p>
    <w:p w14:paraId="19650BE7" w14:textId="09F50E2C" w:rsidR="002A443B" w:rsidRPr="00137C40" w:rsidRDefault="002A443B" w:rsidP="002A443B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Trinkschokolade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 w:rsidRPr="008316F7">
        <w:rPr>
          <w:rFonts w:ascii="FoundryFormSerif-ItalicOSF" w:hAnsi="FoundryFormSerif-ItalicOSF"/>
          <w:lang w:val="en-US"/>
        </w:rPr>
        <w:t>mit</w:t>
      </w:r>
      <w:proofErr w:type="spellEnd"/>
      <w:r w:rsidRPr="008316F7">
        <w:rPr>
          <w:rFonts w:ascii="FoundryFormSerif-ItalicOSF" w:hAnsi="FoundryFormSerif-ItalicOSF"/>
          <w:lang w:val="en-US"/>
        </w:rPr>
        <w:t xml:space="preserve"> </w:t>
      </w:r>
      <w:proofErr w:type="spellStart"/>
      <w:r w:rsidRPr="008316F7">
        <w:rPr>
          <w:rFonts w:ascii="FoundryFormSerif-ItalicOSF" w:hAnsi="FoundryFormSerif-ItalicOSF"/>
          <w:lang w:val="en-US"/>
        </w:rPr>
        <w:t>Schlagobers</w:t>
      </w:r>
      <w:proofErr w:type="spellEnd"/>
      <w:r>
        <w:rPr>
          <w:rFonts w:ascii="FoundryFormSerif-ItalicOSF" w:hAnsi="FoundryFormSerif-ItalicOSF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3,</w:t>
      </w:r>
      <w:r w:rsidR="0030516C">
        <w:rPr>
          <w:rFonts w:ascii="FoundrySterling-DemiOSFCE" w:hAnsi="FoundrySterling-DemiOSFCE" w:cs="FoundrySterling-DemiOSFCE"/>
          <w:szCs w:val="19"/>
          <w:lang w:val="en-US"/>
        </w:rPr>
        <w:t>6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7C4C7BBE" w14:textId="323AD388" w:rsidR="00262E28" w:rsidRDefault="00262E28" w:rsidP="004852A8">
      <w:pPr>
        <w:rPr>
          <w:rFonts w:ascii="FoundryFormSerif-ItalicOSF" w:hAnsi="FoundryFormSerif-ItalicOSF"/>
          <w:lang w:val="en-US"/>
        </w:rPr>
      </w:pPr>
    </w:p>
    <w:p w14:paraId="15D1C6C0" w14:textId="77777777" w:rsidR="001946D9" w:rsidRPr="00137C40" w:rsidRDefault="001946D9" w:rsidP="004852A8">
      <w:pPr>
        <w:rPr>
          <w:rFonts w:ascii="FoundryFormSerif-ItalicOSF" w:hAnsi="FoundryFormSerif-ItalicOSF"/>
          <w:lang w:val="en-US"/>
        </w:rPr>
      </w:pPr>
    </w:p>
    <w:p w14:paraId="4DE561DB" w14:textId="77777777" w:rsidR="00CF0F79" w:rsidRPr="00732AA3" w:rsidRDefault="00CF0F79" w:rsidP="00CF0F79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tee von bio Hornig</w:t>
      </w:r>
    </w:p>
    <w:p w14:paraId="73E7F43C" w14:textId="77777777" w:rsidR="00CF0F79" w:rsidRPr="004852A8" w:rsidRDefault="00CF0F79" w:rsidP="00CF0F79">
      <w:pPr>
        <w:jc w:val="both"/>
        <w:rPr>
          <w:lang w:val="en-US"/>
        </w:rPr>
      </w:pPr>
    </w:p>
    <w:p w14:paraId="24918E4C" w14:textId="6ABE5895" w:rsidR="00CF0F79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>
        <w:rPr>
          <w:rFonts w:ascii="FoundryFormSerif-ItalicOSF" w:hAnsi="FoundryFormSerif-ItalicOSF"/>
          <w:sz w:val="22"/>
          <w:lang w:val="en-US"/>
        </w:rPr>
        <w:t xml:space="preserve">Schwarz-,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Grün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Kräuter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Früchte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Kamille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Pfefferminztee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2,6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23592FEF" w14:textId="67BB3FEC" w:rsidR="00AC3BEB" w:rsidRPr="008B5D8B" w:rsidRDefault="002964D3" w:rsidP="00CF0F79">
      <w:pPr>
        <w:rPr>
          <w:rFonts w:ascii="FoundryFormSerif-ItalicOSF" w:hAnsi="FoundryFormSerif-ItalicOSF"/>
          <w:sz w:val="22"/>
          <w:lang w:val="en-US"/>
        </w:rPr>
      </w:pPr>
      <w:proofErr w:type="spellStart"/>
      <w:r w:rsidRPr="008316F7">
        <w:rPr>
          <w:rFonts w:ascii="FoundryFormSerif-ItalicOSF" w:hAnsi="FoundryFormSerif-ItalicOSF"/>
          <w:lang w:val="en-US"/>
        </w:rPr>
        <w:t>m</w:t>
      </w:r>
      <w:r w:rsidR="00AC3BEB" w:rsidRPr="008316F7">
        <w:rPr>
          <w:rFonts w:ascii="FoundryFormSerif-ItalicOSF" w:hAnsi="FoundryFormSerif-ItalicOSF"/>
          <w:lang w:val="en-US"/>
        </w:rPr>
        <w:t>it</w:t>
      </w:r>
      <w:proofErr w:type="spellEnd"/>
      <w:r w:rsidR="00AC3BEB" w:rsidRPr="008316F7">
        <w:rPr>
          <w:rFonts w:ascii="FoundryFormSerif-ItalicOSF" w:hAnsi="FoundryFormSerif-ItalicOSF"/>
          <w:lang w:val="en-US"/>
        </w:rPr>
        <w:t xml:space="preserve"> </w:t>
      </w:r>
      <w:proofErr w:type="spellStart"/>
      <w:r w:rsidR="00AC3BEB" w:rsidRPr="008316F7">
        <w:rPr>
          <w:rFonts w:ascii="FoundryFormSerif-ItalicOSF" w:hAnsi="FoundryFormSerif-ItalicOSF"/>
          <w:lang w:val="en-US"/>
        </w:rPr>
        <w:t>Zitrone</w:t>
      </w:r>
      <w:proofErr w:type="spellEnd"/>
      <w:r w:rsidRPr="008B5D8B">
        <w:rPr>
          <w:rFonts w:ascii="FoundryFormSerif-ItalicOSF" w:hAnsi="FoundryFormSerif-ItalicOSF"/>
          <w:sz w:val="22"/>
          <w:lang w:val="en-US"/>
        </w:rPr>
        <w:t xml:space="preserve"> </w:t>
      </w:r>
      <w:r w:rsidRPr="008B5D8B">
        <w:rPr>
          <w:rFonts w:ascii="FoundrySterling-DemiOSFCE" w:hAnsi="FoundrySterling-DemiOSFCE" w:cs="FoundrySterling-DemiOSFCE"/>
          <w:szCs w:val="19"/>
          <w:lang w:val="en-US"/>
        </w:rPr>
        <w:t>0,40</w:t>
      </w:r>
    </w:p>
    <w:p w14:paraId="1590352D" w14:textId="5CD558D9" w:rsidR="002964D3" w:rsidRPr="008B5D8B" w:rsidRDefault="002964D3" w:rsidP="00CF0F79">
      <w:pPr>
        <w:rPr>
          <w:rFonts w:ascii="FoundryFormSerif-ItalicOSF" w:hAnsi="FoundryFormSerif-ItalicOSF"/>
          <w:sz w:val="22"/>
          <w:lang w:val="en-US"/>
        </w:rPr>
      </w:pPr>
      <w:proofErr w:type="spellStart"/>
      <w:r w:rsidRPr="008316F7">
        <w:rPr>
          <w:rFonts w:ascii="FoundryFormSerif-ItalicOSF" w:hAnsi="FoundryFormSerif-ItalicOSF"/>
          <w:lang w:val="en-US"/>
        </w:rPr>
        <w:t>mit</w:t>
      </w:r>
      <w:proofErr w:type="spellEnd"/>
      <w:r w:rsidRPr="008316F7">
        <w:rPr>
          <w:rFonts w:ascii="FoundryFormSerif-ItalicOSF" w:hAnsi="FoundryFormSerif-ItalicOSF"/>
          <w:lang w:val="en-US"/>
        </w:rPr>
        <w:t xml:space="preserve"> Honig</w:t>
      </w:r>
      <w:r w:rsidRPr="008B5D8B">
        <w:rPr>
          <w:rFonts w:ascii="FoundryFormSerif-ItalicOSF" w:hAnsi="FoundryFormSerif-ItalicOSF"/>
          <w:sz w:val="22"/>
          <w:lang w:val="en-US"/>
        </w:rPr>
        <w:t xml:space="preserve"> </w:t>
      </w:r>
      <w:r w:rsidRPr="008B5D8B">
        <w:rPr>
          <w:rFonts w:ascii="FoundrySterling-DemiOSFCE" w:hAnsi="FoundrySterling-DemiOSFCE" w:cs="FoundrySterling-DemiOSFCE"/>
          <w:szCs w:val="19"/>
          <w:lang w:val="en-US"/>
        </w:rPr>
        <w:t>0,20</w:t>
      </w:r>
    </w:p>
    <w:p w14:paraId="7FBE6727" w14:textId="0CF6136F" w:rsidR="002964D3" w:rsidRPr="008B5D8B" w:rsidRDefault="002964D3" w:rsidP="00CF0F79">
      <w:pPr>
        <w:rPr>
          <w:rFonts w:ascii="FoundryFormSerif-ItalicOSF" w:hAnsi="FoundryFormSerif-ItalicOSF"/>
          <w:sz w:val="22"/>
          <w:lang w:val="en-US"/>
        </w:rPr>
      </w:pPr>
      <w:proofErr w:type="spellStart"/>
      <w:r w:rsidRPr="008316F7">
        <w:rPr>
          <w:rFonts w:ascii="FoundryFormSerif-ItalicOSF" w:hAnsi="FoundryFormSerif-ItalicOSF"/>
          <w:lang w:val="en-US"/>
        </w:rPr>
        <w:t>mit</w:t>
      </w:r>
      <w:proofErr w:type="spellEnd"/>
      <w:r w:rsidRPr="008316F7">
        <w:rPr>
          <w:rFonts w:ascii="FoundryFormSerif-ItalicOSF" w:hAnsi="FoundryFormSerif-ItalicOSF"/>
          <w:lang w:val="en-US"/>
        </w:rPr>
        <w:t xml:space="preserve"> </w:t>
      </w:r>
      <w:proofErr w:type="spellStart"/>
      <w:r w:rsidRPr="008316F7">
        <w:rPr>
          <w:rFonts w:ascii="FoundryFormSerif-ItalicOSF" w:hAnsi="FoundryFormSerif-ItalicOSF"/>
          <w:lang w:val="en-US"/>
        </w:rPr>
        <w:t>Milch</w:t>
      </w:r>
      <w:proofErr w:type="spellEnd"/>
      <w:r w:rsidRPr="008B5D8B">
        <w:rPr>
          <w:rFonts w:ascii="FoundryFormSerif-ItalicOSF" w:hAnsi="FoundryFormSerif-ItalicOSF"/>
          <w:sz w:val="22"/>
          <w:lang w:val="en-US"/>
        </w:rPr>
        <w:t xml:space="preserve"> </w:t>
      </w:r>
      <w:r w:rsidRPr="008B5D8B">
        <w:rPr>
          <w:rFonts w:ascii="FoundrySterling-DemiOSFCE" w:hAnsi="FoundrySterling-DemiOSFCE" w:cs="FoundrySterling-DemiOSFCE"/>
          <w:szCs w:val="19"/>
          <w:lang w:val="en-US"/>
        </w:rPr>
        <w:t>0,20</w:t>
      </w:r>
    </w:p>
    <w:p w14:paraId="762F006B" w14:textId="2BC26C06" w:rsidR="00CF0F79" w:rsidRPr="008B5D8B" w:rsidRDefault="00CF0F79" w:rsidP="002A443B">
      <w:pPr>
        <w:jc w:val="both"/>
        <w:rPr>
          <w:rFonts w:ascii="FoundryFormSerif-ItalicOSF" w:hAnsi="FoundryFormSerif-ItalicOSF"/>
          <w:sz w:val="22"/>
          <w:lang w:val="en-US"/>
        </w:rPr>
      </w:pPr>
    </w:p>
    <w:p w14:paraId="5CB6E577" w14:textId="77777777" w:rsidR="001946D9" w:rsidRPr="008B5D8B" w:rsidRDefault="001946D9" w:rsidP="00CF0F79">
      <w:pPr>
        <w:rPr>
          <w:rFonts w:ascii="FoundryFormSerif-ItalicOSF" w:hAnsi="FoundryFormSerif-ItalicOSF"/>
          <w:sz w:val="22"/>
          <w:lang w:val="en-US"/>
        </w:rPr>
      </w:pPr>
    </w:p>
    <w:p w14:paraId="04300E66" w14:textId="77777777" w:rsidR="00CF0F79" w:rsidRPr="00732AA3" w:rsidRDefault="00CF0F79" w:rsidP="00CF0F79">
      <w:pPr>
        <w:pStyle w:val="berschrift1"/>
        <w:rPr>
          <w:b w:val="0"/>
          <w:sz w:val="24"/>
          <w:szCs w:val="24"/>
        </w:rPr>
      </w:pPr>
      <w:r w:rsidRPr="00732AA3">
        <w:rPr>
          <w:b w:val="0"/>
          <w:sz w:val="24"/>
          <w:szCs w:val="24"/>
        </w:rPr>
        <w:t>Edelbrände</w:t>
      </w:r>
      <w:r>
        <w:rPr>
          <w:b w:val="0"/>
          <w:sz w:val="24"/>
          <w:szCs w:val="24"/>
        </w:rPr>
        <w:t xml:space="preserve"> &amp; Digestif</w:t>
      </w:r>
    </w:p>
    <w:p w14:paraId="42A5068B" w14:textId="4A3CBF17" w:rsidR="00CF0F79" w:rsidRDefault="00CF0F79" w:rsidP="00CF0F79">
      <w:pPr>
        <w:jc w:val="both"/>
        <w:rPr>
          <w:lang w:val="en-US"/>
        </w:rPr>
      </w:pPr>
    </w:p>
    <w:p w14:paraId="177BAF46" w14:textId="77777777" w:rsidR="00CF0F79" w:rsidRDefault="00CF0F79" w:rsidP="00CF0F79">
      <w:pPr>
        <w:jc w:val="both"/>
        <w:rPr>
          <w:lang w:val="en-US"/>
        </w:rPr>
      </w:pPr>
    </w:p>
    <w:p w14:paraId="4FF8D1C5" w14:textId="77777777" w:rsidR="00CF0F79" w:rsidRPr="000D4C2D" w:rsidRDefault="00CF0F79" w:rsidP="00CF0F79">
      <w:pPr>
        <w:rPr>
          <w:b/>
          <w:lang w:val="en-US"/>
        </w:rPr>
      </w:pPr>
      <w:r w:rsidRPr="000D4C2D">
        <w:rPr>
          <w:b/>
          <w:lang w:val="en-US"/>
        </w:rPr>
        <w:t xml:space="preserve">Von </w:t>
      </w:r>
      <w:proofErr w:type="spellStart"/>
      <w:r w:rsidRPr="000D4C2D">
        <w:rPr>
          <w:b/>
          <w:lang w:val="en-US"/>
        </w:rPr>
        <w:t>Familie</w:t>
      </w:r>
      <w:proofErr w:type="spellEnd"/>
      <w:r w:rsidRPr="000D4C2D">
        <w:rPr>
          <w:b/>
          <w:lang w:val="en-US"/>
        </w:rPr>
        <w:t xml:space="preserve"> Habeler, </w:t>
      </w:r>
      <w:proofErr w:type="spellStart"/>
      <w:r w:rsidRPr="000D4C2D">
        <w:rPr>
          <w:b/>
          <w:lang w:val="en-US"/>
        </w:rPr>
        <w:t>Wiesen</w:t>
      </w:r>
      <w:proofErr w:type="spellEnd"/>
    </w:p>
    <w:p w14:paraId="17945327" w14:textId="77777777" w:rsidR="00CF0F79" w:rsidRPr="00E604CD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>
        <w:rPr>
          <w:rFonts w:ascii="FoundryFormSerif-ItalicOSF" w:hAnsi="FoundryFormSerif-ItalicOSF"/>
          <w:sz w:val="22"/>
          <w:lang w:val="en-US"/>
        </w:rPr>
        <w:t xml:space="preserve">Williams, </w:t>
      </w:r>
      <w:proofErr w:type="spellStart"/>
      <w:r>
        <w:rPr>
          <w:rFonts w:ascii="FoundryFormSerif-ItalicOSF" w:hAnsi="FoundryFormSerif-ItalicOSF"/>
          <w:sz w:val="22"/>
          <w:lang w:val="en-US"/>
        </w:rPr>
        <w:t>Marille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, </w:t>
      </w:r>
      <w:proofErr w:type="spellStart"/>
      <w:r>
        <w:rPr>
          <w:rFonts w:ascii="FoundryFormSerif-ItalicOSF" w:hAnsi="FoundryFormSerif-ItalicOSF"/>
          <w:sz w:val="22"/>
          <w:lang w:val="en-US"/>
        </w:rPr>
        <w:t>Zwetschke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>,</w:t>
      </w:r>
      <w:r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>
        <w:rPr>
          <w:rFonts w:ascii="FoundryFormSerif-ItalicOSF" w:hAnsi="FoundryFormSerif-ItalicOSF"/>
          <w:sz w:val="22"/>
          <w:lang w:val="en-US"/>
        </w:rPr>
        <w:t>Apfel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 </w:t>
      </w:r>
      <w:r w:rsidRPr="00E03398">
        <w:rPr>
          <w:rFonts w:ascii="FoundryFormSerif-ItalicOSF" w:hAnsi="FoundryFormSerif-ItalicOSF"/>
          <w:lang w:val="en-US"/>
        </w:rPr>
        <w:t xml:space="preserve">2 cl </w:t>
      </w:r>
      <w:r w:rsidRPr="00E604CD">
        <w:rPr>
          <w:rFonts w:ascii="FoundrySterling-DemiOSFCE" w:hAnsi="FoundrySterling-DemiOSFCE" w:cs="FoundrySterling-DemiOSFCE"/>
          <w:szCs w:val="19"/>
          <w:lang w:val="en-US"/>
        </w:rPr>
        <w:t>3,10</w:t>
      </w:r>
    </w:p>
    <w:p w14:paraId="3046B7D1" w14:textId="214CFBFD" w:rsidR="00CF0F79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>
        <w:rPr>
          <w:rFonts w:ascii="FoundryFormSerif-ItalicOSF" w:hAnsi="FoundryFormSerif-ItalicOSF"/>
          <w:sz w:val="22"/>
          <w:lang w:val="en-US"/>
        </w:rPr>
        <w:t>Quitte</w:t>
      </w:r>
      <w:proofErr w:type="spellEnd"/>
      <w:r>
        <w:rPr>
          <w:rFonts w:ascii="FoundryFormSerif-ItalicOSF" w:hAnsi="FoundryFormSerif-ItalicOSF"/>
          <w:lang w:val="en-US"/>
        </w:rPr>
        <w:t xml:space="preserve"> 2 cl </w:t>
      </w:r>
      <w:r>
        <w:rPr>
          <w:rFonts w:ascii="FoundrySterling-DemiOSFCE" w:hAnsi="FoundrySterling-DemiOSFCE" w:cs="FoundrySterling-DemiOSFCE"/>
          <w:szCs w:val="19"/>
          <w:lang w:val="en-US"/>
        </w:rPr>
        <w:t>3,30</w:t>
      </w:r>
    </w:p>
    <w:p w14:paraId="216BCDBD" w14:textId="77777777" w:rsidR="000D4C2D" w:rsidRPr="00075B5F" w:rsidRDefault="000D4C2D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</w:p>
    <w:p w14:paraId="24068CB1" w14:textId="77777777" w:rsidR="00CF0F79" w:rsidRPr="00137C40" w:rsidRDefault="00CF0F79" w:rsidP="00CF0F79">
      <w:pPr>
        <w:rPr>
          <w:rFonts w:ascii="FoundrySterling-DemiOSFCE" w:hAnsi="FoundrySterling-DemiOSFCE" w:cs="FoundrySterling-DemiOSFCE"/>
          <w:lang w:val="en-US"/>
        </w:rPr>
      </w:pP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Himbeer</w:t>
      </w:r>
      <w:proofErr w:type="spellEnd"/>
      <w:r w:rsidRPr="00887187">
        <w:rPr>
          <w:rFonts w:ascii="FoundryFormSerif-ItalicOSF" w:hAnsi="FoundryFormSerif-ItalicOSF"/>
          <w:sz w:val="22"/>
          <w:lang w:val="en-US"/>
        </w:rPr>
        <w:t xml:space="preserve">-, Weichsel-, </w:t>
      </w:r>
      <w:proofErr w:type="spellStart"/>
      <w:r w:rsidRPr="00887187">
        <w:rPr>
          <w:rFonts w:ascii="FoundryFormSerif-ItalicOSF" w:hAnsi="FoundryFormSerif-ItalicOSF"/>
          <w:sz w:val="22"/>
          <w:lang w:val="en-US"/>
        </w:rPr>
        <w:t>P</w:t>
      </w:r>
      <w:r>
        <w:rPr>
          <w:rFonts w:ascii="FoundryFormSerif-ItalicOSF" w:hAnsi="FoundryFormSerif-ItalicOSF"/>
          <w:sz w:val="22"/>
          <w:lang w:val="en-US"/>
        </w:rPr>
        <w:t>firsich</w:t>
      </w:r>
      <w:proofErr w:type="spellEnd"/>
      <w:r>
        <w:rPr>
          <w:rFonts w:ascii="FoundryFormSerif-ItalicOSF" w:hAnsi="FoundryFormSerif-ItalicOSF"/>
          <w:sz w:val="22"/>
          <w:lang w:val="en-US"/>
        </w:rPr>
        <w:t xml:space="preserve">-, </w:t>
      </w:r>
      <w:proofErr w:type="spellStart"/>
      <w:r>
        <w:rPr>
          <w:rFonts w:ascii="FoundryFormSerif-ItalicOSF" w:hAnsi="FoundryFormSerif-ItalicOSF"/>
          <w:sz w:val="22"/>
          <w:lang w:val="en-US"/>
        </w:rPr>
        <w:t>Erdbeerlikör</w:t>
      </w:r>
      <w:proofErr w:type="spellEnd"/>
      <w:r w:rsidRPr="00E604CD">
        <w:rPr>
          <w:rFonts w:ascii="FoundryFormSerif-ItalicOSF" w:hAnsi="FoundryFormSerif-ItalicOSF"/>
          <w:sz w:val="22"/>
          <w:lang w:val="en-US"/>
        </w:rPr>
        <w:t xml:space="preserve"> 2 cl</w:t>
      </w:r>
      <w:r w:rsidRPr="00E604CD">
        <w:rPr>
          <w:rFonts w:ascii="FoundrySterling-DemiOSFCE" w:hAnsi="FoundrySterling-DemiOSFCE" w:cs="FoundrySterling-DemiOSFCE"/>
          <w:szCs w:val="19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2,7</w:t>
      </w:r>
      <w:r w:rsidRPr="00137C4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2A502BE2" w14:textId="77777777" w:rsidR="00CF0F79" w:rsidRDefault="00CF0F79" w:rsidP="00CF0F79">
      <w:pPr>
        <w:jc w:val="both"/>
        <w:rPr>
          <w:lang w:val="en-US"/>
        </w:rPr>
      </w:pPr>
    </w:p>
    <w:p w14:paraId="60B03ED0" w14:textId="77777777" w:rsidR="00CF0F79" w:rsidRPr="00137C40" w:rsidRDefault="00CF0F79" w:rsidP="00CF0F79">
      <w:pPr>
        <w:rPr>
          <w:rFonts w:ascii="FoundrySterling-DemiOSFCE" w:hAnsi="FoundrySterling-DemiOSFCE" w:cs="FoundrySterling-DemiOSFCE"/>
          <w:lang w:val="en-US"/>
        </w:rPr>
      </w:pPr>
      <w:r w:rsidRPr="00887187">
        <w:rPr>
          <w:rFonts w:ascii="FoundryFormSerif-ItalicOSF" w:hAnsi="FoundryFormSerif-ItalicOSF"/>
          <w:sz w:val="22"/>
          <w:lang w:val="en-US"/>
        </w:rPr>
        <w:t>Rosalia Whisky Single Malt</w:t>
      </w:r>
      <w:r>
        <w:rPr>
          <w:rFonts w:ascii="FoundryFormSerif-ItalicOSF" w:hAnsi="FoundryFormSerif-ItalicOSF"/>
          <w:sz w:val="22"/>
          <w:lang w:val="en-US"/>
        </w:rPr>
        <w:t xml:space="preserve">, </w:t>
      </w:r>
      <w:r w:rsidRPr="00673A95">
        <w:rPr>
          <w:rFonts w:ascii="FoundryFormSerif-ItalicOSF" w:hAnsi="FoundryFormSerif-ItalicOSF"/>
          <w:sz w:val="20"/>
          <w:szCs w:val="20"/>
          <w:lang w:val="en-US"/>
        </w:rPr>
        <w:t xml:space="preserve">Habeler </w:t>
      </w:r>
      <w:proofErr w:type="spellStart"/>
      <w:r w:rsidRPr="00673A95">
        <w:rPr>
          <w:rFonts w:ascii="FoundryFormSerif-ItalicOSF" w:hAnsi="FoundryFormSerif-ItalicOSF"/>
          <w:sz w:val="20"/>
          <w:szCs w:val="20"/>
          <w:lang w:val="en-US"/>
        </w:rPr>
        <w:t>Wiesen</w:t>
      </w:r>
      <w:proofErr w:type="spellEnd"/>
      <w:r>
        <w:rPr>
          <w:rFonts w:ascii="FoundryFormSerif-ItalicOSF" w:hAnsi="FoundryFormSerif-ItalicOSF"/>
          <w:lang w:val="en-US"/>
        </w:rPr>
        <w:t xml:space="preserve"> 4 cl</w:t>
      </w:r>
      <w:r w:rsidRPr="00137C40">
        <w:rPr>
          <w:rFonts w:ascii="FoundryFormSerif-ItalicOSF" w:hAnsi="FoundryFormSerif-ItalicOSF"/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8,50</w:t>
      </w:r>
    </w:p>
    <w:p w14:paraId="646696DD" w14:textId="77777777" w:rsidR="00CF0F79" w:rsidRDefault="00CF0F79" w:rsidP="00CF0F79">
      <w:pPr>
        <w:jc w:val="both"/>
        <w:rPr>
          <w:rFonts w:ascii="FoundryFormSerif-ItalicOSF" w:hAnsi="FoundryFormSerif-ItalicOSF"/>
          <w:sz w:val="22"/>
          <w:lang w:val="en-US"/>
        </w:rPr>
      </w:pPr>
    </w:p>
    <w:p w14:paraId="4EB68C4D" w14:textId="77777777" w:rsidR="00CF0F79" w:rsidRPr="00E604CD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 w:rsidRPr="005F1E37">
        <w:rPr>
          <w:rFonts w:ascii="FoundryFormSerif-ItalicOSF" w:hAnsi="FoundryFormSerif-ItalicOSF"/>
          <w:sz w:val="22"/>
          <w:lang w:val="en-US"/>
        </w:rPr>
        <w:t xml:space="preserve">Grappa </w:t>
      </w:r>
      <w:proofErr w:type="spellStart"/>
      <w:r w:rsidRPr="005F1E37">
        <w:rPr>
          <w:rFonts w:ascii="FoundryFormSerif-ItalicOSF" w:hAnsi="FoundryFormSerif-ItalicOSF"/>
          <w:sz w:val="22"/>
          <w:lang w:val="en-US"/>
        </w:rPr>
        <w:t>Nonino</w:t>
      </w:r>
      <w:proofErr w:type="spellEnd"/>
      <w:r w:rsidRPr="00E604CD">
        <w:rPr>
          <w:rFonts w:ascii="FoundryFormSerif-ItalicOSF" w:hAnsi="FoundryFormSerif-ItalicOSF"/>
          <w:sz w:val="22"/>
          <w:lang w:val="en-US"/>
        </w:rPr>
        <w:t xml:space="preserve"> 2 cl</w:t>
      </w:r>
      <w:r>
        <w:rPr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3,80</w:t>
      </w:r>
    </w:p>
    <w:p w14:paraId="4C315504" w14:textId="77777777" w:rsidR="00CF0F79" w:rsidRDefault="00CF0F79" w:rsidP="00CF0F79">
      <w:pPr>
        <w:rPr>
          <w:lang w:val="en-US"/>
        </w:rPr>
      </w:pPr>
      <w:r w:rsidRPr="005F1E37">
        <w:rPr>
          <w:rFonts w:ascii="FoundryFormSerif-ItalicOSF" w:hAnsi="FoundryFormSerif-ItalicOSF"/>
          <w:sz w:val="22"/>
          <w:lang w:val="en-US"/>
        </w:rPr>
        <w:t xml:space="preserve">Blue Gin, </w:t>
      </w:r>
      <w:proofErr w:type="spellStart"/>
      <w:r w:rsidRPr="005F1E37">
        <w:rPr>
          <w:rFonts w:ascii="FoundryFormSerif-ItalicOSF" w:hAnsi="FoundryFormSerif-ItalicOSF"/>
          <w:sz w:val="22"/>
          <w:lang w:val="en-US"/>
        </w:rPr>
        <w:t>Reisetbauer</w:t>
      </w:r>
      <w:proofErr w:type="spellEnd"/>
      <w:r w:rsidRPr="005F1E37">
        <w:rPr>
          <w:rFonts w:ascii="FoundryFormSerif-ItalicOSF" w:hAnsi="FoundryFormSerif-ItalicOSF"/>
          <w:sz w:val="22"/>
          <w:lang w:val="en-US"/>
        </w:rPr>
        <w:t xml:space="preserve"> OÖ</w:t>
      </w:r>
      <w:r w:rsidRPr="00E604CD">
        <w:rPr>
          <w:rFonts w:ascii="FoundryFormSerif-ItalicOSF" w:hAnsi="FoundryFormSerif-ItalicOSF"/>
          <w:sz w:val="22"/>
          <w:lang w:val="en-US"/>
        </w:rPr>
        <w:t xml:space="preserve"> 2 cl</w:t>
      </w:r>
      <w:r>
        <w:rPr>
          <w:lang w:val="en-US"/>
        </w:rPr>
        <w:t xml:space="preserve"> </w:t>
      </w:r>
      <w:r w:rsidRPr="00E604CD">
        <w:rPr>
          <w:rFonts w:ascii="FoundrySterling-DemiOSFCE" w:hAnsi="FoundrySterling-DemiOSFCE" w:cs="FoundrySterling-DemiOSFCE"/>
          <w:szCs w:val="19"/>
          <w:lang w:val="en-US"/>
        </w:rPr>
        <w:t>4,50</w:t>
      </w:r>
    </w:p>
    <w:p w14:paraId="1B975BA3" w14:textId="0B451142" w:rsidR="00CF0F79" w:rsidRDefault="00CF0F79" w:rsidP="00CF0F79">
      <w:pPr>
        <w:rPr>
          <w:lang w:val="en-US"/>
        </w:rPr>
      </w:pPr>
      <w:r>
        <w:rPr>
          <w:rFonts w:ascii="FoundryFormSerif-ItalicOSF" w:hAnsi="FoundryFormSerif-ItalicOSF"/>
          <w:sz w:val="22"/>
          <w:lang w:val="en-US"/>
        </w:rPr>
        <w:t>Rum</w:t>
      </w:r>
      <w:r w:rsidRPr="005F1E37">
        <w:rPr>
          <w:rFonts w:ascii="FoundryFormSerif-ItalicOSF" w:hAnsi="FoundryFormSerif-ItalicOSF"/>
          <w:sz w:val="22"/>
          <w:lang w:val="en-US"/>
        </w:rPr>
        <w:t xml:space="preserve"> </w:t>
      </w:r>
      <w:proofErr w:type="spellStart"/>
      <w:r w:rsidRPr="005F1E37">
        <w:rPr>
          <w:rFonts w:ascii="FoundryFormSerif-ItalicOSF" w:hAnsi="FoundryFormSerif-ItalicOSF"/>
          <w:sz w:val="22"/>
          <w:lang w:val="en-US"/>
        </w:rPr>
        <w:t>Zacapo</w:t>
      </w:r>
      <w:proofErr w:type="spellEnd"/>
      <w:r w:rsidRPr="00E604CD">
        <w:rPr>
          <w:rFonts w:ascii="FoundryFormSerif-ItalicOSF" w:hAnsi="FoundryFormSerif-ItalicOSF"/>
          <w:sz w:val="22"/>
          <w:lang w:val="en-US"/>
        </w:rPr>
        <w:t xml:space="preserve"> 23</w:t>
      </w:r>
      <w:r w:rsidR="003B3BCB">
        <w:rPr>
          <w:rFonts w:ascii="FoundryFormSerif-ItalicOSF" w:hAnsi="FoundryFormSerif-ItalicOSF"/>
          <w:sz w:val="22"/>
          <w:lang w:val="en-US"/>
        </w:rPr>
        <w:t xml:space="preserve">, </w:t>
      </w:r>
      <w:r w:rsidR="002D2EE5">
        <w:rPr>
          <w:rFonts w:ascii="FoundryFormSerif-ItalicOSF" w:hAnsi="FoundryFormSerif-ItalicOSF"/>
          <w:sz w:val="22"/>
          <w:lang w:val="en-US"/>
        </w:rPr>
        <w:t>Guatemala</w:t>
      </w:r>
      <w:r w:rsidRPr="00E604CD">
        <w:rPr>
          <w:rFonts w:ascii="FoundryFormSerif-ItalicOSF" w:hAnsi="FoundryFormSerif-ItalicOSF"/>
          <w:sz w:val="22"/>
          <w:lang w:val="en-US"/>
        </w:rPr>
        <w:t xml:space="preserve"> 4 cl</w:t>
      </w:r>
      <w:r>
        <w:rPr>
          <w:lang w:val="en-US"/>
        </w:rPr>
        <w:t xml:space="preserve"> </w:t>
      </w:r>
      <w:r>
        <w:rPr>
          <w:rFonts w:ascii="FoundrySterling-DemiOSFCE" w:hAnsi="FoundrySterling-DemiOSFCE" w:cs="FoundrySterling-DemiOSFCE"/>
          <w:szCs w:val="19"/>
          <w:lang w:val="en-US"/>
        </w:rPr>
        <w:t>8,50</w:t>
      </w:r>
    </w:p>
    <w:p w14:paraId="18A3463F" w14:textId="77777777" w:rsidR="00CF0F79" w:rsidRDefault="00CF0F79" w:rsidP="00CF0F79">
      <w:pPr>
        <w:rPr>
          <w:lang w:val="en-US"/>
        </w:rPr>
      </w:pPr>
    </w:p>
    <w:p w14:paraId="4ACAA40C" w14:textId="77777777" w:rsidR="00CF0F79" w:rsidRPr="00E604CD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 w:rsidRPr="005F1E37">
        <w:rPr>
          <w:rFonts w:ascii="FoundryFormSerif-ItalicOSF" w:hAnsi="FoundryFormSerif-ItalicOSF"/>
          <w:sz w:val="22"/>
          <w:lang w:val="en-US"/>
        </w:rPr>
        <w:t xml:space="preserve">Fernet </w:t>
      </w:r>
      <w:proofErr w:type="spellStart"/>
      <w:r w:rsidRPr="005F1E37">
        <w:rPr>
          <w:rFonts w:ascii="FoundryFormSerif-ItalicOSF" w:hAnsi="FoundryFormSerif-ItalicOSF"/>
          <w:sz w:val="22"/>
          <w:lang w:val="en-US"/>
        </w:rPr>
        <w:t>Branca</w:t>
      </w:r>
      <w:proofErr w:type="spellEnd"/>
      <w:r>
        <w:rPr>
          <w:lang w:val="en-US"/>
        </w:rPr>
        <w:t xml:space="preserve"> 2 cl </w:t>
      </w:r>
      <w:r w:rsidRPr="00E604CD">
        <w:rPr>
          <w:rFonts w:ascii="FoundrySterling-DemiOSFCE" w:hAnsi="FoundrySterling-DemiOSFCE" w:cs="FoundrySterling-DemiOSFCE"/>
          <w:szCs w:val="19"/>
          <w:lang w:val="en-US"/>
        </w:rPr>
        <w:t>3,10</w:t>
      </w:r>
    </w:p>
    <w:p w14:paraId="5B042CEF" w14:textId="180EE936" w:rsidR="00CF0F79" w:rsidRPr="00E604CD" w:rsidRDefault="00CF0F79" w:rsidP="00CF0F79">
      <w:pPr>
        <w:rPr>
          <w:rFonts w:ascii="FoundrySterling-DemiOSFCE" w:hAnsi="FoundrySterling-DemiOSFCE" w:cs="FoundrySterling-DemiOSFCE"/>
          <w:szCs w:val="19"/>
          <w:lang w:val="en-US"/>
        </w:rPr>
      </w:pPr>
      <w:r w:rsidRPr="005F1E37">
        <w:rPr>
          <w:rFonts w:ascii="FoundryFormSerif-ItalicOSF" w:hAnsi="FoundryFormSerif-ItalicOSF"/>
          <w:sz w:val="22"/>
          <w:lang w:val="en-US"/>
        </w:rPr>
        <w:t>Averna</w:t>
      </w:r>
      <w:r>
        <w:rPr>
          <w:lang w:val="en-US"/>
        </w:rPr>
        <w:t xml:space="preserve"> </w:t>
      </w:r>
      <w:r w:rsidR="00571094">
        <w:rPr>
          <w:lang w:val="en-US"/>
        </w:rPr>
        <w:t>4</w:t>
      </w:r>
      <w:r>
        <w:rPr>
          <w:lang w:val="en-US"/>
        </w:rPr>
        <w:t xml:space="preserve"> cl </w:t>
      </w:r>
      <w:r w:rsidR="00FF0B80" w:rsidRPr="00FF0B80">
        <w:rPr>
          <w:rFonts w:ascii="FoundrySterling-DemiOSFCE" w:hAnsi="FoundrySterling-DemiOSFCE" w:cs="FoundrySterling-DemiOSFCE"/>
          <w:szCs w:val="19"/>
          <w:lang w:val="en-US"/>
        </w:rPr>
        <w:t>3,</w:t>
      </w:r>
      <w:r w:rsidR="00BC7BF5">
        <w:rPr>
          <w:rFonts w:ascii="FoundrySterling-DemiOSFCE" w:hAnsi="FoundrySterling-DemiOSFCE" w:cs="FoundrySterling-DemiOSFCE"/>
          <w:szCs w:val="19"/>
          <w:lang w:val="en-US"/>
        </w:rPr>
        <w:t>3</w:t>
      </w:r>
      <w:r w:rsidR="00FF0B80" w:rsidRPr="00FF0B80">
        <w:rPr>
          <w:rFonts w:ascii="FoundrySterling-DemiOSFCE" w:hAnsi="FoundrySterling-DemiOSFCE" w:cs="FoundrySterling-DemiOSFCE"/>
          <w:szCs w:val="19"/>
          <w:lang w:val="en-US"/>
        </w:rPr>
        <w:t>0</w:t>
      </w:r>
    </w:p>
    <w:p w14:paraId="773DBC3B" w14:textId="77777777" w:rsidR="00D35675" w:rsidRPr="007C122D" w:rsidRDefault="00D35675" w:rsidP="007C122D">
      <w:pPr>
        <w:rPr>
          <w:lang w:val="en-US"/>
        </w:rPr>
      </w:pPr>
    </w:p>
    <w:sectPr w:rsidR="00D35675" w:rsidRPr="007C122D" w:rsidSect="006E4484">
      <w:footerReference w:type="default" r:id="rId9"/>
      <w:headerReference w:type="first" r:id="rId10"/>
      <w:footerReference w:type="first" r:id="rId11"/>
      <w:pgSz w:w="9639" w:h="17577"/>
      <w:pgMar w:top="1021" w:right="0" w:bottom="2778" w:left="1021" w:header="709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AD0D" w14:textId="77777777" w:rsidR="00EE195A" w:rsidRDefault="00EE195A" w:rsidP="007B7A9A">
      <w:pPr>
        <w:spacing w:line="240" w:lineRule="auto"/>
      </w:pPr>
      <w:r>
        <w:separator/>
      </w:r>
    </w:p>
  </w:endnote>
  <w:endnote w:type="continuationSeparator" w:id="0">
    <w:p w14:paraId="2375B54E" w14:textId="77777777" w:rsidR="00EE195A" w:rsidRDefault="00EE195A" w:rsidP="007B7A9A">
      <w:pPr>
        <w:spacing w:line="240" w:lineRule="auto"/>
      </w:pPr>
      <w:r>
        <w:continuationSeparator/>
      </w:r>
    </w:p>
  </w:endnote>
  <w:endnote w:type="continuationNotice" w:id="1">
    <w:p w14:paraId="5E2D0A0C" w14:textId="77777777" w:rsidR="00EE195A" w:rsidRDefault="00EE19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undryFormSerif-Demi">
    <w:altName w:val="Times New Roman"/>
    <w:panose1 w:val="00000000000000000000"/>
    <w:charset w:val="00"/>
    <w:family w:val="roman"/>
    <w:notTrueType/>
    <w:pitch w:val="default"/>
  </w:font>
  <w:font w:name="DIN">
    <w:altName w:val="Times New Roman"/>
    <w:panose1 w:val="02000803040000020004"/>
    <w:charset w:val="00"/>
    <w:family w:val="auto"/>
    <w:pitch w:val="variable"/>
    <w:sig w:usb0="A00000AF" w:usb1="40002048" w:usb2="00000000" w:usb3="00000000" w:csb0="00000111" w:csb1="00000000"/>
  </w:font>
  <w:font w:name="FoundrySterling-DemiOSFCE">
    <w:altName w:val="Courier New"/>
    <w:panose1 w:val="00000600000000000000"/>
    <w:charset w:val="00"/>
    <w:family w:val="auto"/>
    <w:pitch w:val="variable"/>
    <w:sig w:usb0="800000A7" w:usb1="0000204A" w:usb2="00000000" w:usb3="00000000" w:csb0="00000083" w:csb1="00000000"/>
  </w:font>
  <w:font w:name="FoundryFormSerif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Sterling-MediumOSFCE">
    <w:altName w:val="Cambria Math"/>
    <w:panose1 w:val="02000500000000000000"/>
    <w:charset w:val="00"/>
    <w:family w:val="auto"/>
    <w:pitch w:val="variable"/>
    <w:sig w:usb0="800000A7" w:usb1="0000204A" w:usb2="00000000" w:usb3="00000000" w:csb0="00000083" w:csb1="00000000"/>
  </w:font>
  <w:font w:name="FoundryFormSerif-ItalicOSF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F863E" w14:textId="2842686B" w:rsidR="0092155A" w:rsidRDefault="00862B65" w:rsidP="00862B65">
    <w:pPr>
      <w:pStyle w:val="Fu"/>
      <w:rPr>
        <w:b/>
        <w:sz w:val="18"/>
        <w:szCs w:val="18"/>
      </w:rPr>
    </w:pPr>
    <w:r w:rsidRPr="00F239D1">
      <w:rPr>
        <w:sz w:val="18"/>
        <w:szCs w:val="18"/>
      </w:rPr>
      <w:t>Alle Preise in Euro inklusive Steuern</w:t>
    </w:r>
  </w:p>
  <w:p w14:paraId="4E11AA2A" w14:textId="16AC88D8" w:rsidR="0092155A" w:rsidRPr="00147A29" w:rsidRDefault="0092155A" w:rsidP="00862B65">
    <w:pPr>
      <w:pStyle w:val="Fu"/>
      <w:rPr>
        <w:b/>
        <w:sz w:val="18"/>
        <w:szCs w:val="18"/>
      </w:rPr>
    </w:pPr>
  </w:p>
  <w:p w14:paraId="6004A1D7" w14:textId="77777777" w:rsidR="00862B65" w:rsidRPr="00F239D1" w:rsidRDefault="00862B65" w:rsidP="00862B65">
    <w:pPr>
      <w:pStyle w:val="Fu"/>
      <w:rPr>
        <w:b/>
        <w:sz w:val="18"/>
        <w:szCs w:val="18"/>
      </w:rPr>
    </w:pPr>
    <w:r w:rsidRPr="007859F0">
      <w:rPr>
        <w:sz w:val="18"/>
        <w:szCs w:val="18"/>
      </w:rPr>
      <w:t>Gedeck</w:t>
    </w:r>
    <w:r w:rsidRPr="00147A29">
      <w:rPr>
        <w:sz w:val="18"/>
        <w:szCs w:val="18"/>
      </w:rPr>
      <w:t>:</w:t>
    </w:r>
    <w:r w:rsidRPr="00F239D1">
      <w:rPr>
        <w:b/>
        <w:sz w:val="18"/>
        <w:szCs w:val="18"/>
      </w:rPr>
      <w:t xml:space="preserve"> Ofenfrisches Brot</w:t>
    </w:r>
    <w:r w:rsidRPr="00F239D1">
      <w:rPr>
        <w:b/>
        <w:noProof/>
        <w:sz w:val="18"/>
        <w:szCs w:val="18"/>
        <w:lang w:val="de-AT" w:eastAsia="de-AT"/>
      </w:rPr>
      <w:drawing>
        <wp:anchor distT="0" distB="0" distL="114300" distR="114300" simplePos="0" relativeHeight="251658243" behindDoc="0" locked="1" layoutInCell="1" allowOverlap="1" wp14:anchorId="7D3935C7" wp14:editId="16D116CC">
          <wp:simplePos x="0" y="0"/>
          <wp:positionH relativeFrom="page">
            <wp:posOffset>3267075</wp:posOffset>
          </wp:positionH>
          <wp:positionV relativeFrom="page">
            <wp:posOffset>9596120</wp:posOffset>
          </wp:positionV>
          <wp:extent cx="219075" cy="252095"/>
          <wp:effectExtent l="19050" t="0" r="9525" b="0"/>
          <wp:wrapNone/>
          <wp:docPr id="5" name="Grafik 4" descr="l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239D1">
      <w:rPr>
        <w:b/>
        <w:sz w:val="18"/>
        <w:szCs w:val="18"/>
      </w:rPr>
      <w:t>körbchen mit</w:t>
    </w:r>
  </w:p>
  <w:p w14:paraId="2CC1947E" w14:textId="75EED12D" w:rsidR="00770D60" w:rsidRPr="00147A29" w:rsidRDefault="00550F4A" w:rsidP="00862B65">
    <w:pPr>
      <w:pStyle w:val="Fu"/>
      <w:ind w:left="4536" w:hanging="4536"/>
      <w:rPr>
        <w:sz w:val="18"/>
        <w:szCs w:val="18"/>
      </w:rPr>
    </w:pPr>
    <w:r w:rsidRPr="00F239D1">
      <w:rPr>
        <w:b/>
        <w:sz w:val="18"/>
        <w:szCs w:val="18"/>
      </w:rPr>
      <w:t>saisonalem Aufstrich: 1,8</w:t>
    </w:r>
    <w:r w:rsidR="00862B65" w:rsidRPr="00F239D1">
      <w:rPr>
        <w:b/>
        <w:sz w:val="18"/>
        <w:szCs w:val="18"/>
      </w:rPr>
      <w:t>0 / Person</w:t>
    </w:r>
    <w:r w:rsidR="008A5D33" w:rsidRPr="00147A29">
      <w:rPr>
        <w:noProof/>
        <w:sz w:val="18"/>
        <w:szCs w:val="18"/>
        <w:lang w:val="de-AT" w:eastAsia="de-AT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6E643B31" wp14:editId="3485392A">
              <wp:simplePos x="0" y="0"/>
              <wp:positionH relativeFrom="page">
                <wp:posOffset>2754630</wp:posOffset>
              </wp:positionH>
              <wp:positionV relativeFrom="page">
                <wp:posOffset>10045065</wp:posOffset>
              </wp:positionV>
              <wp:extent cx="1257300" cy="0"/>
              <wp:effectExtent l="11430" t="5715" r="7620" b="1333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573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04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216.9pt;margin-top:790.95pt;width:99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" strokeweight=".5pt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D4276" w14:textId="77777777" w:rsidR="00797892" w:rsidRDefault="008A5D33" w:rsidP="00463927">
    <w:pPr>
      <w:autoSpaceDE w:val="0"/>
      <w:autoSpaceDN w:val="0"/>
      <w:adjustRightInd w:val="0"/>
      <w:spacing w:line="200" w:lineRule="exact"/>
      <w:rPr>
        <w:rFonts w:ascii="FoundrySterling-MediumOSFCE" w:hAnsi="FoundrySterling-MediumOSFCE" w:cs="FoundrySterling-MediumOSFCE"/>
        <w:sz w:val="14"/>
        <w:szCs w:val="14"/>
      </w:rPr>
    </w:pPr>
    <w:r w:rsidRPr="00797892">
      <w:rPr>
        <w:rFonts w:ascii="FoundrySterling-MediumOSFCE" w:hAnsi="FoundrySterling-MediumOSFCE" w:cs="FoundrySterling-MediumOSFCE"/>
        <w:b/>
        <w:noProof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E346690" wp14:editId="76111A24">
              <wp:simplePos x="0" y="0"/>
              <wp:positionH relativeFrom="page">
                <wp:posOffset>2754630</wp:posOffset>
              </wp:positionH>
              <wp:positionV relativeFrom="page">
                <wp:posOffset>10045065</wp:posOffset>
              </wp:positionV>
              <wp:extent cx="1257300" cy="0"/>
              <wp:effectExtent l="11430" t="5715" r="7620" b="1333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573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7C2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16.9pt;margin-top:790.95pt;width:99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" strokeweight=".5pt">
              <w10:wrap anchorx="page" anchory="page"/>
              <w10:anchorlock/>
            </v:shape>
          </w:pict>
        </mc:Fallback>
      </mc:AlternateContent>
    </w:r>
    <w:r w:rsidR="006E0E68" w:rsidRPr="00797892">
      <w:rPr>
        <w:rFonts w:ascii="FoundrySterling-MediumOSFCE" w:hAnsi="FoundrySterling-MediumOSFCE" w:cs="FoundrySterling-MediumOSFCE"/>
        <w:b/>
        <w:sz w:val="14"/>
        <w:szCs w:val="14"/>
      </w:rPr>
      <w:t>Lieber Gast</w:t>
    </w:r>
    <w:r w:rsidR="006E0E68">
      <w:rPr>
        <w:rFonts w:ascii="FoundrySterling-MediumOSFCE" w:hAnsi="FoundrySterling-MediumOSFCE" w:cs="FoundrySterling-MediumOSFCE"/>
        <w:sz w:val="14"/>
        <w:szCs w:val="14"/>
      </w:rPr>
      <w:t xml:space="preserve">: </w:t>
    </w:r>
    <w:r w:rsidR="00797892">
      <w:rPr>
        <w:rFonts w:ascii="FoundrySterling-MediumOSFCE" w:hAnsi="FoundrySterling-MediumOSFCE" w:cs="FoundrySterling-MediumOSFCE"/>
        <w:sz w:val="14"/>
        <w:szCs w:val="14"/>
      </w:rPr>
      <w:t>Informationen über Zutaten in unseren Speisen,</w:t>
    </w:r>
  </w:p>
  <w:p w14:paraId="2223454B" w14:textId="1B9A15EE" w:rsidR="00797892" w:rsidRDefault="00797892" w:rsidP="00463927">
    <w:pPr>
      <w:autoSpaceDE w:val="0"/>
      <w:autoSpaceDN w:val="0"/>
      <w:adjustRightInd w:val="0"/>
      <w:spacing w:line="200" w:lineRule="exact"/>
      <w:rPr>
        <w:rFonts w:ascii="FoundrySterling-MediumOSFCE" w:hAnsi="FoundrySterling-MediumOSFCE" w:cs="FoundrySterling-MediumOSFCE"/>
        <w:sz w:val="14"/>
        <w:szCs w:val="14"/>
      </w:rPr>
    </w:pPr>
    <w:r>
      <w:rPr>
        <w:rFonts w:ascii="FoundrySterling-MediumOSFCE" w:hAnsi="FoundrySterling-MediumOSFCE" w:cs="FoundrySterling-MediumOSFCE"/>
        <w:sz w:val="14"/>
        <w:szCs w:val="14"/>
      </w:rPr>
      <w:t xml:space="preserve"> die Allergien und Unverträglichkeiten auslösen können,</w:t>
    </w:r>
  </w:p>
  <w:p w14:paraId="7E98294E" w14:textId="014807C8" w:rsidR="00150B52" w:rsidRPr="00150B52" w:rsidRDefault="00797892" w:rsidP="00463927">
    <w:pPr>
      <w:autoSpaceDE w:val="0"/>
      <w:autoSpaceDN w:val="0"/>
      <w:adjustRightInd w:val="0"/>
      <w:spacing w:line="200" w:lineRule="exact"/>
    </w:pPr>
    <w:r>
      <w:rPr>
        <w:rFonts w:ascii="FoundrySterling-MediumOSFCE" w:hAnsi="FoundrySterling-MediumOSFCE" w:cs="FoundrySterling-MediumOSFCE"/>
        <w:sz w:val="14"/>
        <w:szCs w:val="14"/>
      </w:rPr>
      <w:t xml:space="preserve"> erhalten Sie auf Nachfrage bei unseren Servicemitarbeitern.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1DDA4" w14:textId="77777777" w:rsidR="00EE195A" w:rsidRDefault="00EE195A" w:rsidP="007B7A9A">
      <w:pPr>
        <w:spacing w:line="240" w:lineRule="auto"/>
      </w:pPr>
      <w:r>
        <w:separator/>
      </w:r>
    </w:p>
  </w:footnote>
  <w:footnote w:type="continuationSeparator" w:id="0">
    <w:p w14:paraId="7C2DE0B0" w14:textId="77777777" w:rsidR="00EE195A" w:rsidRDefault="00EE195A" w:rsidP="007B7A9A">
      <w:pPr>
        <w:spacing w:line="240" w:lineRule="auto"/>
      </w:pPr>
      <w:r>
        <w:continuationSeparator/>
      </w:r>
    </w:p>
  </w:footnote>
  <w:footnote w:type="continuationNotice" w:id="1">
    <w:p w14:paraId="4DA086DC" w14:textId="77777777" w:rsidR="00EE195A" w:rsidRDefault="00EE19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F0ECB" w14:textId="77777777" w:rsidR="006774E3" w:rsidRDefault="006774E3" w:rsidP="00150B52">
    <w:r>
      <w:rPr>
        <w:noProof/>
        <w:lang w:val="de-AT" w:eastAsia="de-AT"/>
      </w:rPr>
      <w:drawing>
        <wp:anchor distT="0" distB="0" distL="114300" distR="114300" simplePos="0" relativeHeight="251658240" behindDoc="0" locked="1" layoutInCell="1" allowOverlap="1" wp14:anchorId="163FB1A7" wp14:editId="248F080B">
          <wp:simplePos x="0" y="0"/>
          <wp:positionH relativeFrom="page">
            <wp:posOffset>2354580</wp:posOffset>
          </wp:positionH>
          <wp:positionV relativeFrom="page">
            <wp:posOffset>4356735</wp:posOffset>
          </wp:positionV>
          <wp:extent cx="2043214" cy="1352145"/>
          <wp:effectExtent l="19050" t="0" r="0" b="0"/>
          <wp:wrapNone/>
          <wp:docPr id="4" name="Grafik 3" descr="Unknown-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1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214" cy="13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8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F4A"/>
    <w:rsid w:val="0000197A"/>
    <w:rsid w:val="00002BC0"/>
    <w:rsid w:val="00003138"/>
    <w:rsid w:val="00007B8C"/>
    <w:rsid w:val="00016926"/>
    <w:rsid w:val="000271F2"/>
    <w:rsid w:val="00030BF7"/>
    <w:rsid w:val="00032151"/>
    <w:rsid w:val="000325A2"/>
    <w:rsid w:val="00032A86"/>
    <w:rsid w:val="00037052"/>
    <w:rsid w:val="0003752B"/>
    <w:rsid w:val="00043326"/>
    <w:rsid w:val="00047EBC"/>
    <w:rsid w:val="00057922"/>
    <w:rsid w:val="0006753C"/>
    <w:rsid w:val="00072052"/>
    <w:rsid w:val="000744CA"/>
    <w:rsid w:val="00075D7F"/>
    <w:rsid w:val="00082442"/>
    <w:rsid w:val="00082BB6"/>
    <w:rsid w:val="00083FF7"/>
    <w:rsid w:val="000877E6"/>
    <w:rsid w:val="00087FED"/>
    <w:rsid w:val="000905D0"/>
    <w:rsid w:val="000925A6"/>
    <w:rsid w:val="00092671"/>
    <w:rsid w:val="0009579D"/>
    <w:rsid w:val="00095D2B"/>
    <w:rsid w:val="000A2CDF"/>
    <w:rsid w:val="000A466E"/>
    <w:rsid w:val="000B07F5"/>
    <w:rsid w:val="000B0930"/>
    <w:rsid w:val="000B29E2"/>
    <w:rsid w:val="000B305C"/>
    <w:rsid w:val="000B3698"/>
    <w:rsid w:val="000C032B"/>
    <w:rsid w:val="000C2E1B"/>
    <w:rsid w:val="000C767A"/>
    <w:rsid w:val="000D3B5F"/>
    <w:rsid w:val="000D3D68"/>
    <w:rsid w:val="000D4C2D"/>
    <w:rsid w:val="000D593A"/>
    <w:rsid w:val="000D6387"/>
    <w:rsid w:val="000E4413"/>
    <w:rsid w:val="000F2ED8"/>
    <w:rsid w:val="000F2F7D"/>
    <w:rsid w:val="000F31B9"/>
    <w:rsid w:val="000F5302"/>
    <w:rsid w:val="000F57D8"/>
    <w:rsid w:val="00102D98"/>
    <w:rsid w:val="00105572"/>
    <w:rsid w:val="001068A3"/>
    <w:rsid w:val="00107584"/>
    <w:rsid w:val="0011459E"/>
    <w:rsid w:val="001178A2"/>
    <w:rsid w:val="0012034B"/>
    <w:rsid w:val="00121C97"/>
    <w:rsid w:val="00127FCC"/>
    <w:rsid w:val="00135043"/>
    <w:rsid w:val="00135B25"/>
    <w:rsid w:val="00136BF0"/>
    <w:rsid w:val="00137C40"/>
    <w:rsid w:val="00141F8B"/>
    <w:rsid w:val="00143F3D"/>
    <w:rsid w:val="00146871"/>
    <w:rsid w:val="0014707A"/>
    <w:rsid w:val="00147A29"/>
    <w:rsid w:val="00150B52"/>
    <w:rsid w:val="00154317"/>
    <w:rsid w:val="00160AC2"/>
    <w:rsid w:val="00162C03"/>
    <w:rsid w:val="00163A39"/>
    <w:rsid w:val="001647BA"/>
    <w:rsid w:val="001651BF"/>
    <w:rsid w:val="00165337"/>
    <w:rsid w:val="001706A7"/>
    <w:rsid w:val="00177A09"/>
    <w:rsid w:val="00183440"/>
    <w:rsid w:val="001847EC"/>
    <w:rsid w:val="00184A1C"/>
    <w:rsid w:val="001865AC"/>
    <w:rsid w:val="001946D9"/>
    <w:rsid w:val="001954CA"/>
    <w:rsid w:val="001969D0"/>
    <w:rsid w:val="001972B8"/>
    <w:rsid w:val="00197A0E"/>
    <w:rsid w:val="001A3553"/>
    <w:rsid w:val="001A51DA"/>
    <w:rsid w:val="001A5597"/>
    <w:rsid w:val="001A5EB4"/>
    <w:rsid w:val="001B038B"/>
    <w:rsid w:val="001B13B8"/>
    <w:rsid w:val="001B6142"/>
    <w:rsid w:val="001B71D1"/>
    <w:rsid w:val="001D07AE"/>
    <w:rsid w:val="001D170A"/>
    <w:rsid w:val="001D34A6"/>
    <w:rsid w:val="001D445C"/>
    <w:rsid w:val="001D5FD4"/>
    <w:rsid w:val="001E0C7C"/>
    <w:rsid w:val="001E33A0"/>
    <w:rsid w:val="001E6684"/>
    <w:rsid w:val="001F3890"/>
    <w:rsid w:val="00201544"/>
    <w:rsid w:val="002016EB"/>
    <w:rsid w:val="0020212F"/>
    <w:rsid w:val="002031E4"/>
    <w:rsid w:val="002070F7"/>
    <w:rsid w:val="00213A2D"/>
    <w:rsid w:val="00217ACE"/>
    <w:rsid w:val="002238F4"/>
    <w:rsid w:val="00225F87"/>
    <w:rsid w:val="0023005D"/>
    <w:rsid w:val="002334F1"/>
    <w:rsid w:val="00233F8C"/>
    <w:rsid w:val="002352A5"/>
    <w:rsid w:val="002438E3"/>
    <w:rsid w:val="00244766"/>
    <w:rsid w:val="00247A1E"/>
    <w:rsid w:val="00254889"/>
    <w:rsid w:val="00254F9C"/>
    <w:rsid w:val="0025748D"/>
    <w:rsid w:val="00262E28"/>
    <w:rsid w:val="00263DCE"/>
    <w:rsid w:val="00263EB1"/>
    <w:rsid w:val="0026570F"/>
    <w:rsid w:val="00265E27"/>
    <w:rsid w:val="00267CCE"/>
    <w:rsid w:val="002726BB"/>
    <w:rsid w:val="002738E0"/>
    <w:rsid w:val="00273E35"/>
    <w:rsid w:val="00274EC6"/>
    <w:rsid w:val="002765CB"/>
    <w:rsid w:val="002830A6"/>
    <w:rsid w:val="002909D4"/>
    <w:rsid w:val="00293945"/>
    <w:rsid w:val="00293E22"/>
    <w:rsid w:val="002941F3"/>
    <w:rsid w:val="00294317"/>
    <w:rsid w:val="00295931"/>
    <w:rsid w:val="00295A95"/>
    <w:rsid w:val="00295C19"/>
    <w:rsid w:val="002964D3"/>
    <w:rsid w:val="002968A7"/>
    <w:rsid w:val="002A2BE5"/>
    <w:rsid w:val="002A443B"/>
    <w:rsid w:val="002A48DD"/>
    <w:rsid w:val="002A6CA7"/>
    <w:rsid w:val="002B38C5"/>
    <w:rsid w:val="002B41EE"/>
    <w:rsid w:val="002C47CC"/>
    <w:rsid w:val="002C516B"/>
    <w:rsid w:val="002C6C29"/>
    <w:rsid w:val="002C7F90"/>
    <w:rsid w:val="002D1A5C"/>
    <w:rsid w:val="002D2EE5"/>
    <w:rsid w:val="002D3593"/>
    <w:rsid w:val="002D38C8"/>
    <w:rsid w:val="002E25BE"/>
    <w:rsid w:val="002E312F"/>
    <w:rsid w:val="002E52AA"/>
    <w:rsid w:val="002F138F"/>
    <w:rsid w:val="00300431"/>
    <w:rsid w:val="00301FFE"/>
    <w:rsid w:val="00302AFA"/>
    <w:rsid w:val="00302DF6"/>
    <w:rsid w:val="0030356A"/>
    <w:rsid w:val="00303F60"/>
    <w:rsid w:val="0030497C"/>
    <w:rsid w:val="0030516C"/>
    <w:rsid w:val="0030667C"/>
    <w:rsid w:val="00307085"/>
    <w:rsid w:val="0031123D"/>
    <w:rsid w:val="00312338"/>
    <w:rsid w:val="00312867"/>
    <w:rsid w:val="00313CB2"/>
    <w:rsid w:val="003144A3"/>
    <w:rsid w:val="00315177"/>
    <w:rsid w:val="00315943"/>
    <w:rsid w:val="00317E85"/>
    <w:rsid w:val="00320A2C"/>
    <w:rsid w:val="00321556"/>
    <w:rsid w:val="003216EB"/>
    <w:rsid w:val="00322748"/>
    <w:rsid w:val="00326894"/>
    <w:rsid w:val="003271F1"/>
    <w:rsid w:val="0033285A"/>
    <w:rsid w:val="00333775"/>
    <w:rsid w:val="003346D8"/>
    <w:rsid w:val="00335D92"/>
    <w:rsid w:val="0034002D"/>
    <w:rsid w:val="00341203"/>
    <w:rsid w:val="003426EB"/>
    <w:rsid w:val="00351892"/>
    <w:rsid w:val="00351DCE"/>
    <w:rsid w:val="00353A9F"/>
    <w:rsid w:val="00355F28"/>
    <w:rsid w:val="0035634A"/>
    <w:rsid w:val="003604CB"/>
    <w:rsid w:val="0036208F"/>
    <w:rsid w:val="00372A47"/>
    <w:rsid w:val="003739A9"/>
    <w:rsid w:val="0037576E"/>
    <w:rsid w:val="00376D24"/>
    <w:rsid w:val="00380EF3"/>
    <w:rsid w:val="00384A21"/>
    <w:rsid w:val="003950A8"/>
    <w:rsid w:val="003961C7"/>
    <w:rsid w:val="003A5998"/>
    <w:rsid w:val="003B106B"/>
    <w:rsid w:val="003B2911"/>
    <w:rsid w:val="003B3BCB"/>
    <w:rsid w:val="003B3F03"/>
    <w:rsid w:val="003B62C9"/>
    <w:rsid w:val="003B6CF7"/>
    <w:rsid w:val="003C14A6"/>
    <w:rsid w:val="003C30DF"/>
    <w:rsid w:val="003C3A14"/>
    <w:rsid w:val="003D04D5"/>
    <w:rsid w:val="003D0AB9"/>
    <w:rsid w:val="003D2092"/>
    <w:rsid w:val="003D62DC"/>
    <w:rsid w:val="003D76F4"/>
    <w:rsid w:val="003E0829"/>
    <w:rsid w:val="003E3D4B"/>
    <w:rsid w:val="003E45C9"/>
    <w:rsid w:val="003F1144"/>
    <w:rsid w:val="003F3D76"/>
    <w:rsid w:val="003F5816"/>
    <w:rsid w:val="003F5DBD"/>
    <w:rsid w:val="003F68A8"/>
    <w:rsid w:val="0040155D"/>
    <w:rsid w:val="00402F33"/>
    <w:rsid w:val="004037C5"/>
    <w:rsid w:val="004074E0"/>
    <w:rsid w:val="0041259E"/>
    <w:rsid w:val="00413745"/>
    <w:rsid w:val="004159DF"/>
    <w:rsid w:val="00417001"/>
    <w:rsid w:val="004219C1"/>
    <w:rsid w:val="00423616"/>
    <w:rsid w:val="00424EF8"/>
    <w:rsid w:val="00425ACE"/>
    <w:rsid w:val="00426E79"/>
    <w:rsid w:val="00426F74"/>
    <w:rsid w:val="0042784C"/>
    <w:rsid w:val="0043537C"/>
    <w:rsid w:val="00437B5D"/>
    <w:rsid w:val="00440D9F"/>
    <w:rsid w:val="00443233"/>
    <w:rsid w:val="004532CE"/>
    <w:rsid w:val="00461D2E"/>
    <w:rsid w:val="00463927"/>
    <w:rsid w:val="00466B01"/>
    <w:rsid w:val="004678B1"/>
    <w:rsid w:val="00470F42"/>
    <w:rsid w:val="00473796"/>
    <w:rsid w:val="00475A72"/>
    <w:rsid w:val="00477BDF"/>
    <w:rsid w:val="00485104"/>
    <w:rsid w:val="004852A8"/>
    <w:rsid w:val="00486AC9"/>
    <w:rsid w:val="0049446C"/>
    <w:rsid w:val="0049497F"/>
    <w:rsid w:val="004A13A1"/>
    <w:rsid w:val="004A1EFD"/>
    <w:rsid w:val="004A255F"/>
    <w:rsid w:val="004A364E"/>
    <w:rsid w:val="004A3830"/>
    <w:rsid w:val="004B20D1"/>
    <w:rsid w:val="004B54E1"/>
    <w:rsid w:val="004B71E5"/>
    <w:rsid w:val="004C1B0C"/>
    <w:rsid w:val="004C2156"/>
    <w:rsid w:val="004C2D7C"/>
    <w:rsid w:val="004C38DC"/>
    <w:rsid w:val="004C420A"/>
    <w:rsid w:val="004D08DE"/>
    <w:rsid w:val="004D1FDC"/>
    <w:rsid w:val="004D3106"/>
    <w:rsid w:val="004D77F1"/>
    <w:rsid w:val="004E32F2"/>
    <w:rsid w:val="004E591C"/>
    <w:rsid w:val="004F2A1C"/>
    <w:rsid w:val="004F3538"/>
    <w:rsid w:val="004F49E8"/>
    <w:rsid w:val="004F76BF"/>
    <w:rsid w:val="004F7854"/>
    <w:rsid w:val="00501290"/>
    <w:rsid w:val="00501551"/>
    <w:rsid w:val="0050365F"/>
    <w:rsid w:val="00503DBE"/>
    <w:rsid w:val="00512856"/>
    <w:rsid w:val="00515B5E"/>
    <w:rsid w:val="00517422"/>
    <w:rsid w:val="00523CF9"/>
    <w:rsid w:val="00526200"/>
    <w:rsid w:val="005321EC"/>
    <w:rsid w:val="00532350"/>
    <w:rsid w:val="00533CA5"/>
    <w:rsid w:val="00534C2D"/>
    <w:rsid w:val="00546889"/>
    <w:rsid w:val="00550F4A"/>
    <w:rsid w:val="00552D4C"/>
    <w:rsid w:val="00553415"/>
    <w:rsid w:val="00554E44"/>
    <w:rsid w:val="00555D07"/>
    <w:rsid w:val="0056217C"/>
    <w:rsid w:val="00566C5C"/>
    <w:rsid w:val="00571094"/>
    <w:rsid w:val="00571865"/>
    <w:rsid w:val="0057432A"/>
    <w:rsid w:val="00575AA6"/>
    <w:rsid w:val="005864D8"/>
    <w:rsid w:val="005919BD"/>
    <w:rsid w:val="0059545D"/>
    <w:rsid w:val="0059616A"/>
    <w:rsid w:val="00596FAA"/>
    <w:rsid w:val="005B02BB"/>
    <w:rsid w:val="005B37D7"/>
    <w:rsid w:val="005B39A6"/>
    <w:rsid w:val="005B3F6F"/>
    <w:rsid w:val="005B4293"/>
    <w:rsid w:val="005B460A"/>
    <w:rsid w:val="005B6003"/>
    <w:rsid w:val="005B6744"/>
    <w:rsid w:val="005C0D89"/>
    <w:rsid w:val="005C0F6E"/>
    <w:rsid w:val="005C24F5"/>
    <w:rsid w:val="005D0899"/>
    <w:rsid w:val="005D5C9C"/>
    <w:rsid w:val="005D75B0"/>
    <w:rsid w:val="005E2E0D"/>
    <w:rsid w:val="005E3675"/>
    <w:rsid w:val="005E53A5"/>
    <w:rsid w:val="005F0006"/>
    <w:rsid w:val="005F102D"/>
    <w:rsid w:val="005F3A7E"/>
    <w:rsid w:val="005F4FA1"/>
    <w:rsid w:val="0060030C"/>
    <w:rsid w:val="00605B90"/>
    <w:rsid w:val="006104E6"/>
    <w:rsid w:val="0061221C"/>
    <w:rsid w:val="00614DD1"/>
    <w:rsid w:val="006164E0"/>
    <w:rsid w:val="00617EEF"/>
    <w:rsid w:val="00624972"/>
    <w:rsid w:val="00627B40"/>
    <w:rsid w:val="00631836"/>
    <w:rsid w:val="00637283"/>
    <w:rsid w:val="00641D0F"/>
    <w:rsid w:val="0064385E"/>
    <w:rsid w:val="00647B95"/>
    <w:rsid w:val="00651B69"/>
    <w:rsid w:val="00652101"/>
    <w:rsid w:val="00653404"/>
    <w:rsid w:val="006539A8"/>
    <w:rsid w:val="00657D03"/>
    <w:rsid w:val="00660206"/>
    <w:rsid w:val="006607C9"/>
    <w:rsid w:val="00660E6F"/>
    <w:rsid w:val="00663974"/>
    <w:rsid w:val="00667F2B"/>
    <w:rsid w:val="006702E9"/>
    <w:rsid w:val="006774E3"/>
    <w:rsid w:val="00685CE7"/>
    <w:rsid w:val="00686DF0"/>
    <w:rsid w:val="00687F25"/>
    <w:rsid w:val="00693C1A"/>
    <w:rsid w:val="00694081"/>
    <w:rsid w:val="00694099"/>
    <w:rsid w:val="00695811"/>
    <w:rsid w:val="0069690E"/>
    <w:rsid w:val="006973A8"/>
    <w:rsid w:val="006A07F3"/>
    <w:rsid w:val="006A689E"/>
    <w:rsid w:val="006B0D2C"/>
    <w:rsid w:val="006B2AAA"/>
    <w:rsid w:val="006B2FBE"/>
    <w:rsid w:val="006B3EF8"/>
    <w:rsid w:val="006B57E4"/>
    <w:rsid w:val="006C0DCF"/>
    <w:rsid w:val="006D0463"/>
    <w:rsid w:val="006D0986"/>
    <w:rsid w:val="006D39CA"/>
    <w:rsid w:val="006D3CBE"/>
    <w:rsid w:val="006D4931"/>
    <w:rsid w:val="006E09A9"/>
    <w:rsid w:val="006E0E68"/>
    <w:rsid w:val="006E1FE7"/>
    <w:rsid w:val="006E2756"/>
    <w:rsid w:val="006E3495"/>
    <w:rsid w:val="006E4016"/>
    <w:rsid w:val="006E4484"/>
    <w:rsid w:val="006E71A9"/>
    <w:rsid w:val="006F737D"/>
    <w:rsid w:val="006F7CBE"/>
    <w:rsid w:val="00700EAD"/>
    <w:rsid w:val="0071083D"/>
    <w:rsid w:val="0071400F"/>
    <w:rsid w:val="007223B8"/>
    <w:rsid w:val="00732AA3"/>
    <w:rsid w:val="0073624B"/>
    <w:rsid w:val="00744F06"/>
    <w:rsid w:val="00754C70"/>
    <w:rsid w:val="007557AE"/>
    <w:rsid w:val="00757B41"/>
    <w:rsid w:val="00761C9D"/>
    <w:rsid w:val="007705F9"/>
    <w:rsid w:val="00770D60"/>
    <w:rsid w:val="00772A75"/>
    <w:rsid w:val="00773148"/>
    <w:rsid w:val="00776210"/>
    <w:rsid w:val="0078304F"/>
    <w:rsid w:val="007858ED"/>
    <w:rsid w:val="007859F0"/>
    <w:rsid w:val="00791593"/>
    <w:rsid w:val="007936C7"/>
    <w:rsid w:val="00794AD4"/>
    <w:rsid w:val="0079644C"/>
    <w:rsid w:val="00797892"/>
    <w:rsid w:val="007A35CC"/>
    <w:rsid w:val="007A38A3"/>
    <w:rsid w:val="007A51D7"/>
    <w:rsid w:val="007A54CB"/>
    <w:rsid w:val="007A5C84"/>
    <w:rsid w:val="007A774B"/>
    <w:rsid w:val="007B0084"/>
    <w:rsid w:val="007B09B1"/>
    <w:rsid w:val="007B0AFB"/>
    <w:rsid w:val="007B7A9A"/>
    <w:rsid w:val="007B7C7E"/>
    <w:rsid w:val="007C122D"/>
    <w:rsid w:val="007C2260"/>
    <w:rsid w:val="007C328D"/>
    <w:rsid w:val="007C737D"/>
    <w:rsid w:val="007D05D3"/>
    <w:rsid w:val="007D2C41"/>
    <w:rsid w:val="007D346E"/>
    <w:rsid w:val="007D719E"/>
    <w:rsid w:val="007E48FA"/>
    <w:rsid w:val="007E725D"/>
    <w:rsid w:val="007E72A2"/>
    <w:rsid w:val="007E74B0"/>
    <w:rsid w:val="007F2289"/>
    <w:rsid w:val="007F265E"/>
    <w:rsid w:val="007F69BB"/>
    <w:rsid w:val="008009DA"/>
    <w:rsid w:val="008013E0"/>
    <w:rsid w:val="0080343A"/>
    <w:rsid w:val="0080545A"/>
    <w:rsid w:val="008057FD"/>
    <w:rsid w:val="0080626B"/>
    <w:rsid w:val="00811B46"/>
    <w:rsid w:val="00811D11"/>
    <w:rsid w:val="00815007"/>
    <w:rsid w:val="00815887"/>
    <w:rsid w:val="00817F02"/>
    <w:rsid w:val="0082255C"/>
    <w:rsid w:val="008260B4"/>
    <w:rsid w:val="00826555"/>
    <w:rsid w:val="00826564"/>
    <w:rsid w:val="00826AC7"/>
    <w:rsid w:val="00827D54"/>
    <w:rsid w:val="008316F7"/>
    <w:rsid w:val="00837328"/>
    <w:rsid w:val="0084301A"/>
    <w:rsid w:val="00845096"/>
    <w:rsid w:val="00847614"/>
    <w:rsid w:val="00854028"/>
    <w:rsid w:val="00857EC4"/>
    <w:rsid w:val="0086043B"/>
    <w:rsid w:val="00860D9A"/>
    <w:rsid w:val="00862B65"/>
    <w:rsid w:val="008644CD"/>
    <w:rsid w:val="00872906"/>
    <w:rsid w:val="00875D8D"/>
    <w:rsid w:val="00877D15"/>
    <w:rsid w:val="008833E9"/>
    <w:rsid w:val="0088441E"/>
    <w:rsid w:val="00886617"/>
    <w:rsid w:val="00887187"/>
    <w:rsid w:val="00891A81"/>
    <w:rsid w:val="00893266"/>
    <w:rsid w:val="00894938"/>
    <w:rsid w:val="00895181"/>
    <w:rsid w:val="00897374"/>
    <w:rsid w:val="008A0209"/>
    <w:rsid w:val="008A0AE8"/>
    <w:rsid w:val="008A4779"/>
    <w:rsid w:val="008A5D33"/>
    <w:rsid w:val="008B291A"/>
    <w:rsid w:val="008B5A8F"/>
    <w:rsid w:val="008B5D8B"/>
    <w:rsid w:val="008B655B"/>
    <w:rsid w:val="008B6D27"/>
    <w:rsid w:val="008C19F7"/>
    <w:rsid w:val="008C5126"/>
    <w:rsid w:val="008C6779"/>
    <w:rsid w:val="008C72C2"/>
    <w:rsid w:val="008D223C"/>
    <w:rsid w:val="008D345F"/>
    <w:rsid w:val="008D71E7"/>
    <w:rsid w:val="008E05E3"/>
    <w:rsid w:val="008E13E2"/>
    <w:rsid w:val="008E3FDA"/>
    <w:rsid w:val="008E7291"/>
    <w:rsid w:val="008F1BE6"/>
    <w:rsid w:val="008F526A"/>
    <w:rsid w:val="008F6433"/>
    <w:rsid w:val="008F6E17"/>
    <w:rsid w:val="0090662D"/>
    <w:rsid w:val="00907A42"/>
    <w:rsid w:val="0091116E"/>
    <w:rsid w:val="00911940"/>
    <w:rsid w:val="00911FD2"/>
    <w:rsid w:val="00912711"/>
    <w:rsid w:val="0091361D"/>
    <w:rsid w:val="009140DB"/>
    <w:rsid w:val="00915D96"/>
    <w:rsid w:val="009174B7"/>
    <w:rsid w:val="0092155A"/>
    <w:rsid w:val="00921AD5"/>
    <w:rsid w:val="00926755"/>
    <w:rsid w:val="00926E72"/>
    <w:rsid w:val="00927659"/>
    <w:rsid w:val="00927850"/>
    <w:rsid w:val="0093056B"/>
    <w:rsid w:val="00931595"/>
    <w:rsid w:val="009319D1"/>
    <w:rsid w:val="00937AF5"/>
    <w:rsid w:val="009409B3"/>
    <w:rsid w:val="009429EA"/>
    <w:rsid w:val="00943412"/>
    <w:rsid w:val="009462AE"/>
    <w:rsid w:val="00946B37"/>
    <w:rsid w:val="00946B39"/>
    <w:rsid w:val="009513A7"/>
    <w:rsid w:val="0095254B"/>
    <w:rsid w:val="00953F65"/>
    <w:rsid w:val="009608A0"/>
    <w:rsid w:val="0096274F"/>
    <w:rsid w:val="00962892"/>
    <w:rsid w:val="00965DC9"/>
    <w:rsid w:val="009663BF"/>
    <w:rsid w:val="009664C4"/>
    <w:rsid w:val="00966603"/>
    <w:rsid w:val="0096766D"/>
    <w:rsid w:val="0097087C"/>
    <w:rsid w:val="00970C14"/>
    <w:rsid w:val="00970FAB"/>
    <w:rsid w:val="0097738A"/>
    <w:rsid w:val="0097793F"/>
    <w:rsid w:val="00980E01"/>
    <w:rsid w:val="00986E22"/>
    <w:rsid w:val="0099106D"/>
    <w:rsid w:val="00991AF0"/>
    <w:rsid w:val="00992C21"/>
    <w:rsid w:val="0099353E"/>
    <w:rsid w:val="00996654"/>
    <w:rsid w:val="009971A7"/>
    <w:rsid w:val="0099734A"/>
    <w:rsid w:val="009A1464"/>
    <w:rsid w:val="009A3119"/>
    <w:rsid w:val="009A314D"/>
    <w:rsid w:val="009A3886"/>
    <w:rsid w:val="009A6207"/>
    <w:rsid w:val="009A6958"/>
    <w:rsid w:val="009A6D98"/>
    <w:rsid w:val="009A74FE"/>
    <w:rsid w:val="009B08EC"/>
    <w:rsid w:val="009B43EC"/>
    <w:rsid w:val="009C00DF"/>
    <w:rsid w:val="009C17A5"/>
    <w:rsid w:val="009D0F8D"/>
    <w:rsid w:val="009D18B8"/>
    <w:rsid w:val="009D1B6C"/>
    <w:rsid w:val="009D2340"/>
    <w:rsid w:val="009D469C"/>
    <w:rsid w:val="009D4D8F"/>
    <w:rsid w:val="009D513C"/>
    <w:rsid w:val="009D7B25"/>
    <w:rsid w:val="009F0663"/>
    <w:rsid w:val="00A0070F"/>
    <w:rsid w:val="00A04BFF"/>
    <w:rsid w:val="00A051A9"/>
    <w:rsid w:val="00A06FDE"/>
    <w:rsid w:val="00A1226D"/>
    <w:rsid w:val="00A12360"/>
    <w:rsid w:val="00A13A95"/>
    <w:rsid w:val="00A20159"/>
    <w:rsid w:val="00A205B8"/>
    <w:rsid w:val="00A213E4"/>
    <w:rsid w:val="00A220E1"/>
    <w:rsid w:val="00A251BE"/>
    <w:rsid w:val="00A255DB"/>
    <w:rsid w:val="00A278A8"/>
    <w:rsid w:val="00A31040"/>
    <w:rsid w:val="00A31412"/>
    <w:rsid w:val="00A346F6"/>
    <w:rsid w:val="00A35684"/>
    <w:rsid w:val="00A358F4"/>
    <w:rsid w:val="00A36146"/>
    <w:rsid w:val="00A419FA"/>
    <w:rsid w:val="00A42E07"/>
    <w:rsid w:val="00A433C5"/>
    <w:rsid w:val="00A43998"/>
    <w:rsid w:val="00A44DE2"/>
    <w:rsid w:val="00A46C2D"/>
    <w:rsid w:val="00A46CF8"/>
    <w:rsid w:val="00A50FAC"/>
    <w:rsid w:val="00A53D26"/>
    <w:rsid w:val="00A54F9A"/>
    <w:rsid w:val="00A63C83"/>
    <w:rsid w:val="00A675B0"/>
    <w:rsid w:val="00A67E3F"/>
    <w:rsid w:val="00A709F1"/>
    <w:rsid w:val="00A7246B"/>
    <w:rsid w:val="00A751CF"/>
    <w:rsid w:val="00A75FD0"/>
    <w:rsid w:val="00A818A1"/>
    <w:rsid w:val="00A82E35"/>
    <w:rsid w:val="00A83195"/>
    <w:rsid w:val="00A85D23"/>
    <w:rsid w:val="00A938FB"/>
    <w:rsid w:val="00A96E72"/>
    <w:rsid w:val="00AA17C9"/>
    <w:rsid w:val="00AA48B7"/>
    <w:rsid w:val="00AA5FB0"/>
    <w:rsid w:val="00AB3A1C"/>
    <w:rsid w:val="00AB4206"/>
    <w:rsid w:val="00AB4E27"/>
    <w:rsid w:val="00AC3BEB"/>
    <w:rsid w:val="00AC4644"/>
    <w:rsid w:val="00AC75DE"/>
    <w:rsid w:val="00AD47C3"/>
    <w:rsid w:val="00AD617A"/>
    <w:rsid w:val="00AD688D"/>
    <w:rsid w:val="00AD7468"/>
    <w:rsid w:val="00AE6A22"/>
    <w:rsid w:val="00AE7AE4"/>
    <w:rsid w:val="00AF64E9"/>
    <w:rsid w:val="00AF6A47"/>
    <w:rsid w:val="00AF7319"/>
    <w:rsid w:val="00B02844"/>
    <w:rsid w:val="00B0632D"/>
    <w:rsid w:val="00B06648"/>
    <w:rsid w:val="00B1127C"/>
    <w:rsid w:val="00B11446"/>
    <w:rsid w:val="00B12622"/>
    <w:rsid w:val="00B161F3"/>
    <w:rsid w:val="00B22A03"/>
    <w:rsid w:val="00B2326A"/>
    <w:rsid w:val="00B23C86"/>
    <w:rsid w:val="00B23DE8"/>
    <w:rsid w:val="00B2474D"/>
    <w:rsid w:val="00B2608C"/>
    <w:rsid w:val="00B367A8"/>
    <w:rsid w:val="00B37762"/>
    <w:rsid w:val="00B413A1"/>
    <w:rsid w:val="00B42656"/>
    <w:rsid w:val="00B42F23"/>
    <w:rsid w:val="00B46754"/>
    <w:rsid w:val="00B475A5"/>
    <w:rsid w:val="00B53EC4"/>
    <w:rsid w:val="00B56569"/>
    <w:rsid w:val="00B61F71"/>
    <w:rsid w:val="00B621FE"/>
    <w:rsid w:val="00B6251D"/>
    <w:rsid w:val="00B66201"/>
    <w:rsid w:val="00B73448"/>
    <w:rsid w:val="00B741CF"/>
    <w:rsid w:val="00B81929"/>
    <w:rsid w:val="00B81B5D"/>
    <w:rsid w:val="00B867C6"/>
    <w:rsid w:val="00B9177C"/>
    <w:rsid w:val="00B93D4E"/>
    <w:rsid w:val="00B96EE4"/>
    <w:rsid w:val="00BA042A"/>
    <w:rsid w:val="00BA2A8E"/>
    <w:rsid w:val="00BA7D8B"/>
    <w:rsid w:val="00BB3F9F"/>
    <w:rsid w:val="00BB5F43"/>
    <w:rsid w:val="00BB7117"/>
    <w:rsid w:val="00BC00C1"/>
    <w:rsid w:val="00BC1048"/>
    <w:rsid w:val="00BC20CD"/>
    <w:rsid w:val="00BC3296"/>
    <w:rsid w:val="00BC586B"/>
    <w:rsid w:val="00BC6ADA"/>
    <w:rsid w:val="00BC7BF5"/>
    <w:rsid w:val="00BD04F5"/>
    <w:rsid w:val="00BD0695"/>
    <w:rsid w:val="00BD0A43"/>
    <w:rsid w:val="00BD1C64"/>
    <w:rsid w:val="00BD60BF"/>
    <w:rsid w:val="00BE1A0C"/>
    <w:rsid w:val="00BE26C0"/>
    <w:rsid w:val="00BE2CE6"/>
    <w:rsid w:val="00BE527D"/>
    <w:rsid w:val="00BF16BB"/>
    <w:rsid w:val="00BF4E16"/>
    <w:rsid w:val="00BF765A"/>
    <w:rsid w:val="00C01C9E"/>
    <w:rsid w:val="00C02827"/>
    <w:rsid w:val="00C070EC"/>
    <w:rsid w:val="00C071FD"/>
    <w:rsid w:val="00C122FA"/>
    <w:rsid w:val="00C16E14"/>
    <w:rsid w:val="00C20112"/>
    <w:rsid w:val="00C24D7B"/>
    <w:rsid w:val="00C2530E"/>
    <w:rsid w:val="00C25C7A"/>
    <w:rsid w:val="00C269B6"/>
    <w:rsid w:val="00C311EE"/>
    <w:rsid w:val="00C33A0E"/>
    <w:rsid w:val="00C434C6"/>
    <w:rsid w:val="00C45F9A"/>
    <w:rsid w:val="00C6111C"/>
    <w:rsid w:val="00C62A5C"/>
    <w:rsid w:val="00C652B7"/>
    <w:rsid w:val="00C657E8"/>
    <w:rsid w:val="00C70E2F"/>
    <w:rsid w:val="00C71AB7"/>
    <w:rsid w:val="00C73118"/>
    <w:rsid w:val="00C7562C"/>
    <w:rsid w:val="00C75F75"/>
    <w:rsid w:val="00C7661E"/>
    <w:rsid w:val="00C8789B"/>
    <w:rsid w:val="00C93545"/>
    <w:rsid w:val="00C94C27"/>
    <w:rsid w:val="00C96DC9"/>
    <w:rsid w:val="00C974A8"/>
    <w:rsid w:val="00C974C9"/>
    <w:rsid w:val="00C97A14"/>
    <w:rsid w:val="00CA04CB"/>
    <w:rsid w:val="00CA22F6"/>
    <w:rsid w:val="00CA6120"/>
    <w:rsid w:val="00CB0834"/>
    <w:rsid w:val="00CB2BF7"/>
    <w:rsid w:val="00CB7166"/>
    <w:rsid w:val="00CC52F3"/>
    <w:rsid w:val="00CC5503"/>
    <w:rsid w:val="00CE667D"/>
    <w:rsid w:val="00CE66D2"/>
    <w:rsid w:val="00CE6921"/>
    <w:rsid w:val="00CF0D90"/>
    <w:rsid w:val="00CF0F79"/>
    <w:rsid w:val="00CF320C"/>
    <w:rsid w:val="00CF6CFF"/>
    <w:rsid w:val="00D00E94"/>
    <w:rsid w:val="00D06856"/>
    <w:rsid w:val="00D079F3"/>
    <w:rsid w:val="00D11B72"/>
    <w:rsid w:val="00D12BED"/>
    <w:rsid w:val="00D12D92"/>
    <w:rsid w:val="00D2171A"/>
    <w:rsid w:val="00D22B5C"/>
    <w:rsid w:val="00D26F5A"/>
    <w:rsid w:val="00D27CBE"/>
    <w:rsid w:val="00D32378"/>
    <w:rsid w:val="00D35675"/>
    <w:rsid w:val="00D35AA5"/>
    <w:rsid w:val="00D36D49"/>
    <w:rsid w:val="00D375C9"/>
    <w:rsid w:val="00D401FE"/>
    <w:rsid w:val="00D41EF4"/>
    <w:rsid w:val="00D44D87"/>
    <w:rsid w:val="00D50C6F"/>
    <w:rsid w:val="00D52C1E"/>
    <w:rsid w:val="00D57077"/>
    <w:rsid w:val="00D629F3"/>
    <w:rsid w:val="00D66903"/>
    <w:rsid w:val="00D67430"/>
    <w:rsid w:val="00D7056A"/>
    <w:rsid w:val="00D714DF"/>
    <w:rsid w:val="00D7261D"/>
    <w:rsid w:val="00D727A0"/>
    <w:rsid w:val="00D72CDA"/>
    <w:rsid w:val="00D73B7C"/>
    <w:rsid w:val="00D75F67"/>
    <w:rsid w:val="00D76C2A"/>
    <w:rsid w:val="00D77891"/>
    <w:rsid w:val="00D822F1"/>
    <w:rsid w:val="00D826E4"/>
    <w:rsid w:val="00D83B3E"/>
    <w:rsid w:val="00D85F55"/>
    <w:rsid w:val="00D8693B"/>
    <w:rsid w:val="00D91CD9"/>
    <w:rsid w:val="00D950C6"/>
    <w:rsid w:val="00D95AF6"/>
    <w:rsid w:val="00D964D5"/>
    <w:rsid w:val="00DA07A9"/>
    <w:rsid w:val="00DA0F32"/>
    <w:rsid w:val="00DA2C79"/>
    <w:rsid w:val="00DA7418"/>
    <w:rsid w:val="00DB20F1"/>
    <w:rsid w:val="00DB2227"/>
    <w:rsid w:val="00DB334B"/>
    <w:rsid w:val="00DB581A"/>
    <w:rsid w:val="00DB73BC"/>
    <w:rsid w:val="00DC0F6E"/>
    <w:rsid w:val="00DC40E6"/>
    <w:rsid w:val="00DC5BAC"/>
    <w:rsid w:val="00DD1E18"/>
    <w:rsid w:val="00DD25BF"/>
    <w:rsid w:val="00DD26C0"/>
    <w:rsid w:val="00DD68F5"/>
    <w:rsid w:val="00DD7B22"/>
    <w:rsid w:val="00DE274C"/>
    <w:rsid w:val="00DE3A59"/>
    <w:rsid w:val="00DE5FC1"/>
    <w:rsid w:val="00DF033C"/>
    <w:rsid w:val="00DF1DD0"/>
    <w:rsid w:val="00DF3B9B"/>
    <w:rsid w:val="00DF3D13"/>
    <w:rsid w:val="00E01052"/>
    <w:rsid w:val="00E02245"/>
    <w:rsid w:val="00E04AF1"/>
    <w:rsid w:val="00E10956"/>
    <w:rsid w:val="00E114E6"/>
    <w:rsid w:val="00E155EB"/>
    <w:rsid w:val="00E156DD"/>
    <w:rsid w:val="00E15F49"/>
    <w:rsid w:val="00E16009"/>
    <w:rsid w:val="00E16420"/>
    <w:rsid w:val="00E20890"/>
    <w:rsid w:val="00E26959"/>
    <w:rsid w:val="00E32B08"/>
    <w:rsid w:val="00E32E84"/>
    <w:rsid w:val="00E36D74"/>
    <w:rsid w:val="00E4683F"/>
    <w:rsid w:val="00E5402A"/>
    <w:rsid w:val="00E556E4"/>
    <w:rsid w:val="00E5766C"/>
    <w:rsid w:val="00E604AF"/>
    <w:rsid w:val="00E60BA6"/>
    <w:rsid w:val="00E63994"/>
    <w:rsid w:val="00E65F94"/>
    <w:rsid w:val="00E70FBC"/>
    <w:rsid w:val="00E725FB"/>
    <w:rsid w:val="00E74618"/>
    <w:rsid w:val="00E75B5A"/>
    <w:rsid w:val="00E7660E"/>
    <w:rsid w:val="00E76974"/>
    <w:rsid w:val="00E82575"/>
    <w:rsid w:val="00E8454F"/>
    <w:rsid w:val="00E85EE6"/>
    <w:rsid w:val="00E866B5"/>
    <w:rsid w:val="00E91719"/>
    <w:rsid w:val="00E92785"/>
    <w:rsid w:val="00E95B23"/>
    <w:rsid w:val="00E9692B"/>
    <w:rsid w:val="00E97096"/>
    <w:rsid w:val="00EA2E3B"/>
    <w:rsid w:val="00EA3647"/>
    <w:rsid w:val="00EA3ECB"/>
    <w:rsid w:val="00EA7209"/>
    <w:rsid w:val="00EA73FA"/>
    <w:rsid w:val="00EB2144"/>
    <w:rsid w:val="00EB24A4"/>
    <w:rsid w:val="00EB53ED"/>
    <w:rsid w:val="00EC367C"/>
    <w:rsid w:val="00ED4539"/>
    <w:rsid w:val="00ED7721"/>
    <w:rsid w:val="00EE195A"/>
    <w:rsid w:val="00EE1FDB"/>
    <w:rsid w:val="00EE461A"/>
    <w:rsid w:val="00EE4DC9"/>
    <w:rsid w:val="00EE7A41"/>
    <w:rsid w:val="00EF323C"/>
    <w:rsid w:val="00EF50C7"/>
    <w:rsid w:val="00F0139E"/>
    <w:rsid w:val="00F03BFE"/>
    <w:rsid w:val="00F05F27"/>
    <w:rsid w:val="00F06855"/>
    <w:rsid w:val="00F13668"/>
    <w:rsid w:val="00F14303"/>
    <w:rsid w:val="00F1512D"/>
    <w:rsid w:val="00F17934"/>
    <w:rsid w:val="00F22E3B"/>
    <w:rsid w:val="00F239D1"/>
    <w:rsid w:val="00F27A3B"/>
    <w:rsid w:val="00F31CC1"/>
    <w:rsid w:val="00F3258B"/>
    <w:rsid w:val="00F36502"/>
    <w:rsid w:val="00F41B19"/>
    <w:rsid w:val="00F44949"/>
    <w:rsid w:val="00F455F1"/>
    <w:rsid w:val="00F46435"/>
    <w:rsid w:val="00F51E52"/>
    <w:rsid w:val="00F53850"/>
    <w:rsid w:val="00F63D93"/>
    <w:rsid w:val="00F64104"/>
    <w:rsid w:val="00F65C3C"/>
    <w:rsid w:val="00F6611A"/>
    <w:rsid w:val="00F664C6"/>
    <w:rsid w:val="00F70CBD"/>
    <w:rsid w:val="00F71689"/>
    <w:rsid w:val="00F7433C"/>
    <w:rsid w:val="00F752D2"/>
    <w:rsid w:val="00F75CB0"/>
    <w:rsid w:val="00F76F17"/>
    <w:rsid w:val="00F77C28"/>
    <w:rsid w:val="00F80DCA"/>
    <w:rsid w:val="00F8177B"/>
    <w:rsid w:val="00F8248A"/>
    <w:rsid w:val="00F85F2B"/>
    <w:rsid w:val="00F86209"/>
    <w:rsid w:val="00F87744"/>
    <w:rsid w:val="00F87926"/>
    <w:rsid w:val="00F90F06"/>
    <w:rsid w:val="00F94C81"/>
    <w:rsid w:val="00F9583F"/>
    <w:rsid w:val="00F97DBC"/>
    <w:rsid w:val="00FA0E88"/>
    <w:rsid w:val="00FA1949"/>
    <w:rsid w:val="00FA3939"/>
    <w:rsid w:val="00FA5C9D"/>
    <w:rsid w:val="00FA6282"/>
    <w:rsid w:val="00FB0348"/>
    <w:rsid w:val="00FB7022"/>
    <w:rsid w:val="00FC0069"/>
    <w:rsid w:val="00FC2656"/>
    <w:rsid w:val="00FC7543"/>
    <w:rsid w:val="00FD1377"/>
    <w:rsid w:val="00FD1BC1"/>
    <w:rsid w:val="00FD3120"/>
    <w:rsid w:val="00FD41ED"/>
    <w:rsid w:val="00FD5746"/>
    <w:rsid w:val="00FD6E33"/>
    <w:rsid w:val="00FE1663"/>
    <w:rsid w:val="00FE583D"/>
    <w:rsid w:val="00FE6748"/>
    <w:rsid w:val="00FF02C4"/>
    <w:rsid w:val="00FF0B80"/>
    <w:rsid w:val="00FF17AC"/>
    <w:rsid w:val="00FF3FA2"/>
    <w:rsid w:val="00FF6B5D"/>
    <w:rsid w:val="00FF7118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75F74"/>
  <w15:docId w15:val="{8413A3B2-F2A5-48A0-BF9E-D7289730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20212F"/>
    <w:pPr>
      <w:spacing w:after="0" w:line="300" w:lineRule="exact"/>
      <w:jc w:val="center"/>
    </w:pPr>
    <w:rPr>
      <w:rFonts w:ascii="FoundryFormSerif-Demi" w:hAnsi="FoundryFormSerif-Demi"/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D08DE"/>
    <w:pPr>
      <w:outlineLvl w:val="0"/>
    </w:pPr>
    <w:rPr>
      <w:rFonts w:ascii="DIN" w:hAnsi="DIN"/>
      <w:b/>
      <w:caps/>
      <w:spacing w:val="74"/>
      <w:sz w:val="16"/>
      <w:szCs w:val="16"/>
    </w:rPr>
  </w:style>
  <w:style w:type="paragraph" w:styleId="berschrift2">
    <w:name w:val="heading 2"/>
    <w:aliases w:val="Preis"/>
    <w:basedOn w:val="Standard"/>
    <w:next w:val="Standard"/>
    <w:link w:val="berschrift2Zchn"/>
    <w:uiPriority w:val="9"/>
    <w:unhideWhenUsed/>
    <w:rsid w:val="00B0632D"/>
    <w:pPr>
      <w:outlineLvl w:val="1"/>
    </w:pPr>
    <w:rPr>
      <w:rFonts w:ascii="FoundrySterling-DemiOSFCE" w:hAnsi="FoundrySterling-DemiOSFCE" w:cs="FoundryFormSerif-Medium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7A9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7A9A"/>
  </w:style>
  <w:style w:type="paragraph" w:styleId="Fuzeile">
    <w:name w:val="footer"/>
    <w:basedOn w:val="Standard"/>
    <w:link w:val="FuzeileZchn"/>
    <w:uiPriority w:val="99"/>
    <w:unhideWhenUsed/>
    <w:rsid w:val="007B7A9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A9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A9A"/>
    <w:pPr>
      <w:spacing w:line="240" w:lineRule="auto"/>
    </w:pPr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A9A"/>
    <w:rPr>
      <w:rFonts w:ascii="Tahoma" w:hAnsi="Tahoma" w:cs="Tahoma"/>
      <w:sz w:val="16"/>
      <w:szCs w:val="16"/>
    </w:rPr>
  </w:style>
  <w:style w:type="paragraph" w:customStyle="1" w:styleId="Fu">
    <w:name w:val="Fuß"/>
    <w:basedOn w:val="Fuzeile"/>
    <w:link w:val="FuZchn"/>
    <w:qFormat/>
    <w:rsid w:val="00150B52"/>
    <w:pPr>
      <w:spacing w:line="200" w:lineRule="exact"/>
    </w:pPr>
    <w:rPr>
      <w:rFonts w:ascii="FoundrySterling-MediumOSFCE" w:hAnsi="FoundrySterling-MediumOSFCE" w:cs="FoundrySterling-MediumOSFCE"/>
      <w:sz w:val="14"/>
      <w:szCs w:val="14"/>
    </w:rPr>
  </w:style>
  <w:style w:type="paragraph" w:customStyle="1" w:styleId="ffnungszeiten">
    <w:name w:val="Öffnungszeiten"/>
    <w:basedOn w:val="Standard"/>
    <w:qFormat/>
    <w:rsid w:val="00150B52"/>
    <w:pPr>
      <w:autoSpaceDE w:val="0"/>
      <w:autoSpaceDN w:val="0"/>
      <w:adjustRightInd w:val="0"/>
      <w:spacing w:line="300" w:lineRule="atLeast"/>
    </w:pPr>
    <w:rPr>
      <w:rFonts w:ascii="FoundryFormSerif-ItalicOSF" w:hAnsi="FoundryFormSerif-ItalicOSF" w:cs="FoundryFormSerif-ItalicOSF"/>
      <w:i/>
      <w:iCs/>
      <w:sz w:val="20"/>
      <w:szCs w:val="20"/>
    </w:rPr>
  </w:style>
  <w:style w:type="character" w:customStyle="1" w:styleId="FuZchn">
    <w:name w:val="Fuß Zchn"/>
    <w:basedOn w:val="FuzeileZchn"/>
    <w:link w:val="Fu"/>
    <w:rsid w:val="00150B52"/>
    <w:rPr>
      <w:rFonts w:ascii="FoundrySterling-MediumOSFCE" w:hAnsi="FoundrySterling-MediumOSFCE" w:cs="FoundrySterling-MediumOSFCE"/>
      <w:sz w:val="14"/>
      <w:szCs w:val="1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08DE"/>
    <w:rPr>
      <w:rFonts w:ascii="DIN" w:hAnsi="DIN"/>
      <w:b/>
      <w:caps/>
      <w:spacing w:val="74"/>
      <w:sz w:val="16"/>
      <w:szCs w:val="16"/>
    </w:rPr>
  </w:style>
  <w:style w:type="character" w:customStyle="1" w:styleId="berschrift2Zchn">
    <w:name w:val="Überschrift 2 Zchn"/>
    <w:aliases w:val="Preis Zchn"/>
    <w:basedOn w:val="Absatz-Standardschriftart"/>
    <w:link w:val="berschrift2"/>
    <w:uiPriority w:val="9"/>
    <w:rsid w:val="00B0632D"/>
    <w:rPr>
      <w:rFonts w:ascii="FoundrySterling-DemiOSFCE" w:hAnsi="FoundrySterling-DemiOSFCE" w:cs="FoundryFormSerif-Medium"/>
      <w:sz w:val="19"/>
      <w:szCs w:val="19"/>
    </w:rPr>
  </w:style>
  <w:style w:type="paragraph" w:customStyle="1" w:styleId="Preis1">
    <w:name w:val="Preis_1"/>
    <w:basedOn w:val="Standard"/>
    <w:qFormat/>
    <w:rsid w:val="00F0139E"/>
    <w:rPr>
      <w:rFonts w:ascii="FoundrySterling-DemiOSFCE" w:hAnsi="FoundrySterling-DemiOSFCE"/>
    </w:rPr>
  </w:style>
  <w:style w:type="paragraph" w:customStyle="1" w:styleId="Kursiv">
    <w:name w:val="Kursiv"/>
    <w:basedOn w:val="Standard"/>
    <w:qFormat/>
    <w:rsid w:val="00376D24"/>
    <w:rPr>
      <w:rFonts w:ascii="FoundryFormSerif-ItalicOSF" w:hAnsi="FoundryFormSerif-ItalicOSF"/>
    </w:rPr>
  </w:style>
  <w:style w:type="character" w:customStyle="1" w:styleId="Preis2inZeile">
    <w:name w:val="Preis_2_in_Zeile"/>
    <w:basedOn w:val="Absatz-Standardschriftart"/>
    <w:uiPriority w:val="1"/>
    <w:qFormat/>
    <w:rsid w:val="002D3593"/>
    <w:rPr>
      <w:rFonts w:ascii="FoundrySterling-DemiOSFCE" w:hAnsi="FoundrySterling-DemiOSFCE" w:cs="FoundrySterling-DemiOSFCE"/>
      <w:szCs w:val="19"/>
    </w:rPr>
  </w:style>
  <w:style w:type="paragraph" w:styleId="berarbeitung">
    <w:name w:val="Revision"/>
    <w:hidden/>
    <w:uiPriority w:val="99"/>
    <w:semiHidden/>
    <w:rsid w:val="00141F8B"/>
    <w:pPr>
      <w:spacing w:after="0" w:line="240" w:lineRule="auto"/>
    </w:pPr>
    <w:rPr>
      <w:rFonts w:ascii="FoundryFormSerif-Demi" w:hAnsi="FoundryFormSerif-Demi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ved=2ahUKEwi7yPL6uvDiAhVKY1AKHSL2DagQjRx6BAgBEAU&amp;url=https%3A%2F%2Fwww.istockphoto.com%2Fde%2Fvektor%2Fvektor-%25C3%25B6ko-bio-gr%25C3%25BCne-symbol-oder-zeichen-vegane-ern%25C3%25A4hrung-gm931479980-255321163&amp;psig=AOvVaw20jn6L4Bls5Or3XNztaqK_&amp;ust=156085894759083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1d8cd676fe88f9c8/Grenadier/SPEISEKARTEN/Klemmspeisekarte/Wordvorlagen/Wordvorlagen/Karte_Felder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3411F-629F-4EC7-A8C6-BD6DBEFCF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Karte_Felder</Template>
  <TotalTime>0</TotalTime>
  <Pages>6</Pages>
  <Words>555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Strobl</dc:creator>
  <cp:lastModifiedBy>Strobl</cp:lastModifiedBy>
  <cp:revision>17</cp:revision>
  <cp:lastPrinted>2019-10-22T11:43:00Z</cp:lastPrinted>
  <dcterms:created xsi:type="dcterms:W3CDTF">2019-10-22T11:35:00Z</dcterms:created>
  <dcterms:modified xsi:type="dcterms:W3CDTF">2019-10-23T14:56:00Z</dcterms:modified>
</cp:coreProperties>
</file>